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2013364086"/>
        <w:docPartObj>
          <w:docPartGallery w:val="Cover Pages"/>
          <w:docPartUnique/>
        </w:docPartObj>
      </w:sdtPr>
      <w:sdtEndPr>
        <w:rPr>
          <w:rFonts w:cs="Arial"/>
          <w:b/>
          <w:bCs/>
          <w:sz w:val="28"/>
          <w:szCs w:val="28"/>
        </w:rPr>
      </w:sdtEndPr>
      <w:sdtContent>
        <w:sdt>
          <w:sdtPr>
            <w:id w:val="14092129"/>
            <w:picture/>
          </w:sdtPr>
          <w:sdtEndPr/>
          <w:sdtContent>
            <w:p w14:paraId="11887DDF" w14:textId="77777777" w:rsidR="009674B4" w:rsidRDefault="00867F41" w:rsidP="009674B4">
              <w:r>
                <w:rPr>
                  <w:noProof/>
                </w:rPr>
                <w:drawing>
                  <wp:inline distT="0" distB="0" distL="0" distR="0" wp14:anchorId="12450052" wp14:editId="48DD2BC7">
                    <wp:extent cx="1722475" cy="1201727"/>
                    <wp:effectExtent l="0" t="0" r="0" b="0"/>
                    <wp:docPr id="1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Untitled.jpg"/>
                            <pic:cNvPicPr/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34723" cy="1210272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sdtContent>
        </w:sdt>
        <w:p w14:paraId="3C518338" w14:textId="29EA2B3F" w:rsidR="00867F41" w:rsidRDefault="00867F41" w:rsidP="009674B4"/>
        <w:p w14:paraId="1E23BF75" w14:textId="37818952" w:rsidR="00867F41" w:rsidRDefault="00867F41" w:rsidP="009674B4"/>
        <w:p w14:paraId="5C74A340" w14:textId="39DF4031" w:rsidR="00867F41" w:rsidRDefault="00867F41" w:rsidP="009674B4"/>
        <w:p w14:paraId="01A7AD7D" w14:textId="192134C0" w:rsidR="009674B4" w:rsidRDefault="009674B4" w:rsidP="00C00270">
          <w:pPr>
            <w:rPr>
              <w:sz w:val="56"/>
              <w:szCs w:val="56"/>
            </w:rPr>
          </w:pPr>
          <w:r>
            <w:rPr>
              <w:noProof/>
              <w:lang w:eastAsia="en-GB"/>
            </w:rPr>
            <w:t xml:space="preserve"> </w:t>
          </w:r>
          <w:r>
            <w:rPr>
              <w:sz w:val="56"/>
              <w:szCs w:val="56"/>
            </w:rPr>
            <w:tab/>
          </w:r>
        </w:p>
        <w:p w14:paraId="18B742B8" w14:textId="76F3D7C4" w:rsidR="009674B4" w:rsidRPr="00611EBD" w:rsidRDefault="00205EDB" w:rsidP="00211BD5">
          <w:pPr>
            <w:tabs>
              <w:tab w:val="left" w:pos="7371"/>
            </w:tabs>
            <w:jc w:val="right"/>
            <w:rPr>
              <w:sz w:val="32"/>
              <w:szCs w:val="32"/>
            </w:rPr>
          </w:pPr>
          <w:sdt>
            <w:sdtPr>
              <w:rPr>
                <w:rStyle w:val="PlaceholderText"/>
                <w:sz w:val="56"/>
                <w:szCs w:val="32"/>
              </w:rPr>
              <w:alias w:val="Company"/>
              <w:tag w:val=""/>
              <w:id w:val="-97567814"/>
              <w:placeholder>
                <w:docPart w:val="4D25329DF4834D6DA2AD1DEB294ADF57"/>
              </w:placeholder>
              <w:dataBinding w:prefixMappings="xmlns:ns0='http://schemas.openxmlformats.org/officeDocument/2006/extended-properties' " w:xpath="/ns0:Properties[1]/ns0:Company[1]" w:storeItemID="{6668398D-A668-4E3E-A5EB-62B293D839F1}"/>
              <w:text/>
            </w:sdtPr>
            <w:sdtEndPr>
              <w:rPr>
                <w:rStyle w:val="PlaceholderText"/>
              </w:rPr>
            </w:sdtEndPr>
            <w:sdtContent>
              <w:r w:rsidR="001E3499">
                <w:rPr>
                  <w:rStyle w:val="PlaceholderText"/>
                  <w:sz w:val="56"/>
                  <w:szCs w:val="32"/>
                </w:rPr>
                <w:t>Arion Training and Development</w:t>
              </w:r>
              <w:r w:rsidR="00867F41">
                <w:rPr>
                  <w:rStyle w:val="PlaceholderText"/>
                  <w:sz w:val="56"/>
                  <w:szCs w:val="32"/>
                </w:rPr>
                <w:t xml:space="preserve"> Ltd</w:t>
              </w:r>
            </w:sdtContent>
          </w:sdt>
        </w:p>
        <w:p w14:paraId="49874A10" w14:textId="62C01F99" w:rsidR="009674B4" w:rsidRPr="00417941" w:rsidRDefault="00D40FC6" w:rsidP="00AE05E6">
          <w:pPr>
            <w:tabs>
              <w:tab w:val="left" w:pos="7371"/>
            </w:tabs>
            <w:jc w:val="right"/>
            <w:rPr>
              <w:sz w:val="56"/>
              <w:szCs w:val="56"/>
            </w:rPr>
          </w:pPr>
          <w:r>
            <w:rPr>
              <w:sz w:val="56"/>
              <w:szCs w:val="56"/>
            </w:rPr>
            <w:t>Data Protection</w:t>
          </w:r>
        </w:p>
        <w:p w14:paraId="66311626" w14:textId="77777777" w:rsidR="009674B4" w:rsidRDefault="009674B4" w:rsidP="00903662">
          <w:pPr>
            <w:tabs>
              <w:tab w:val="left" w:pos="7371"/>
            </w:tabs>
          </w:pP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314D730" wp14:editId="218FF5CD">
                    <wp:simplePos x="0" y="0"/>
                    <wp:positionH relativeFrom="column">
                      <wp:posOffset>4574911</wp:posOffset>
                    </wp:positionH>
                    <wp:positionV relativeFrom="paragraph">
                      <wp:posOffset>-2480945</wp:posOffset>
                    </wp:positionV>
                    <wp:extent cx="1749353" cy="1028700"/>
                    <wp:effectExtent l="0" t="0" r="0" b="0"/>
                    <wp:wrapNone/>
                    <wp:docPr id="2" name="Text Box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49353" cy="1028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983FBB" w14:textId="64B52830" w:rsidR="009674B4" w:rsidRPr="002341AF" w:rsidRDefault="00205EDB" w:rsidP="00417941">
                                <w:pPr>
                                  <w:jc w:val="right"/>
                                  <w:rPr>
                                    <w:b/>
                                    <w:sz w:val="144"/>
                                    <w:szCs w:val="144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color w:val="BFBFBF" w:themeColor="background1" w:themeShade="BF"/>
                                      <w:sz w:val="144"/>
                                      <w:szCs w:val="144"/>
                                    </w:rPr>
                                    <w:alias w:val="Status"/>
                                    <w:tag w:val=""/>
                                    <w:id w:val="-1147966002"/>
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D40FC6">
                                      <w:rPr>
                                        <w:b/>
                                        <w:color w:val="BFBFBF" w:themeColor="background1" w:themeShade="BF"/>
                                        <w:sz w:val="144"/>
                                        <w:szCs w:val="144"/>
                                      </w:rPr>
                                      <w:t>18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314D73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26" type="#_x0000_t202" style="position:absolute;margin-left:360.25pt;margin-top:-195.35pt;width:137.75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" filled="f" stroked="f">
                    <v:textbox>
                      <w:txbxContent>
                        <w:p w14:paraId="2E983FBB" w14:textId="64B52830" w:rsidR="009674B4" w:rsidRPr="002341AF" w:rsidRDefault="00205EDB" w:rsidP="00417941">
                          <w:pPr>
                            <w:jc w:val="right"/>
                            <w:rPr>
                              <w:b/>
                              <w:sz w:val="144"/>
                              <w:szCs w:val="144"/>
                            </w:rPr>
                          </w:pPr>
                          <w:sdt>
                            <w:sdtPr>
                              <w:rPr>
                                <w:b/>
                                <w:color w:val="BFBFBF" w:themeColor="background1" w:themeShade="BF"/>
                                <w:sz w:val="144"/>
                                <w:szCs w:val="144"/>
                              </w:rPr>
                              <w:alias w:val="Status"/>
                              <w:tag w:val=""/>
                              <w:id w:val="-1147966002"/>
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<w:text/>
                            </w:sdtPr>
                            <w:sdtEndPr/>
                            <w:sdtContent>
                              <w:r w:rsidR="00D40FC6">
                                <w:rPr>
                                  <w:b/>
                                  <w:color w:val="BFBFBF" w:themeColor="background1" w:themeShade="BF"/>
                                  <w:sz w:val="144"/>
                                  <w:szCs w:val="144"/>
                                </w:rPr>
                                <w:t>18</w:t>
                              </w:r>
                            </w:sdtContent>
                          </w:sdt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042B9928" w14:textId="77777777" w:rsidR="009674B4" w:rsidRDefault="009674B4" w:rsidP="00903662"/>
        <w:p w14:paraId="179F55D8" w14:textId="77777777" w:rsidR="009674B4" w:rsidRDefault="00AE05E6" w:rsidP="00903662">
          <w:r w:rsidRPr="008C7581">
            <w:rPr>
              <w:noProof/>
              <w:sz w:val="28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2AD57724" wp14:editId="5A48665C">
                    <wp:simplePos x="0" y="0"/>
                    <wp:positionH relativeFrom="column">
                      <wp:posOffset>1225550</wp:posOffset>
                    </wp:positionH>
                    <wp:positionV relativeFrom="paragraph">
                      <wp:posOffset>75727</wp:posOffset>
                    </wp:positionV>
                    <wp:extent cx="5534025" cy="6174105"/>
                    <wp:effectExtent l="0" t="0" r="0" b="0"/>
                    <wp:wrapNone/>
                    <wp:docPr id="30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34025" cy="61741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Style w:val="TableGrid"/>
                                  <w:tblW w:w="6746" w:type="dxa"/>
                                  <w:tblInd w:w="894" w:type="dxa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211"/>
                                  <w:gridCol w:w="4535"/>
                                </w:tblGrid>
                                <w:tr w:rsidR="009674B4" w:rsidRPr="00595705" w14:paraId="1FDB61E0" w14:textId="77777777" w:rsidTr="00693DEA">
                                  <w:trPr>
                                    <w:trHeight w:val="454"/>
                                  </w:trPr>
                                  <w:tc>
                                    <w:tcPr>
                                      <w:tcW w:w="2211" w:type="dxa"/>
                                      <w:shd w:val="clear" w:color="auto" w:fill="F2F2F2" w:themeFill="background1" w:themeFillShade="F2"/>
                                      <w:vAlign w:val="center"/>
                                    </w:tcPr>
                                    <w:p w14:paraId="02502F79" w14:textId="77777777" w:rsidR="009674B4" w:rsidRPr="00595705" w:rsidRDefault="009674B4" w:rsidP="008C7581">
                                      <w:pPr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95705"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  <w:t xml:space="preserve">Policy </w:t>
                                      </w:r>
                                      <w:r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  <w:t xml:space="preserve">Section </w:t>
                                      </w:r>
                                      <w:r w:rsidRPr="00595705"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  <w:t>Number</w:t>
                                      </w:r>
                                    </w:p>
                                  </w:tc>
                                  <w:tc>
                                    <w:tcPr>
                                      <w:tcW w:w="4535" w:type="dxa"/>
                                      <w:vAlign w:val="center"/>
                                    </w:tcPr>
                                    <w:sdt>
                                      <w:sdtPr>
                                        <w:rPr>
                                          <w:sz w:val="18"/>
                                          <w:szCs w:val="18"/>
                                        </w:rPr>
                                        <w:alias w:val="Status"/>
                                        <w:tag w:val=""/>
                                        <w:id w:val="382756185"/>
  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5939F791" w14:textId="149A92E6" w:rsidR="009674B4" w:rsidRPr="00595705" w:rsidRDefault="00D40FC6" w:rsidP="009674B4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18</w:t>
                                          </w:r>
                                        </w:p>
                                      </w:sdtContent>
                                    </w:sdt>
                                  </w:tc>
                                </w:tr>
                                <w:tr w:rsidR="005F56FA" w:rsidRPr="00595705" w14:paraId="6BDAA74A" w14:textId="77777777" w:rsidTr="00256D6B">
                                  <w:trPr>
                                    <w:trHeight w:val="454"/>
                                  </w:trPr>
                                  <w:tc>
                                    <w:tcPr>
                                      <w:tcW w:w="2211" w:type="dxa"/>
                                      <w:shd w:val="clear" w:color="auto" w:fill="F2F2F2" w:themeFill="background1" w:themeFillShade="F2"/>
                                      <w:vAlign w:val="center"/>
                                    </w:tcPr>
                                    <w:p w14:paraId="3E46A3F2" w14:textId="77777777" w:rsidR="005F56FA" w:rsidRPr="00595705" w:rsidRDefault="005F56FA" w:rsidP="005F56FA">
                                      <w:pPr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95705"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  <w:t>Date Ratified</w:t>
                                      </w:r>
                                    </w:p>
                                  </w:tc>
                                  <w:tc>
                                    <w:tcPr>
                                      <w:tcW w:w="4535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</w:tcPr>
                                    <w:p w14:paraId="370C3F06" w14:textId="270CA3A5" w:rsidR="005F56FA" w:rsidRPr="00595705" w:rsidRDefault="009F5EC0" w:rsidP="005F56FA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>01/04/2020</w:t>
                                      </w:r>
                                    </w:p>
                                  </w:tc>
                                </w:tr>
                                <w:tr w:rsidR="005F56FA" w:rsidRPr="00595705" w14:paraId="15EE0E21" w14:textId="77777777" w:rsidTr="00256D6B">
                                  <w:trPr>
                                    <w:trHeight w:val="454"/>
                                  </w:trPr>
                                  <w:tc>
                                    <w:tcPr>
                                      <w:tcW w:w="2211" w:type="dxa"/>
                                      <w:shd w:val="clear" w:color="auto" w:fill="F2F2F2" w:themeFill="background1" w:themeFillShade="F2"/>
                                      <w:vAlign w:val="center"/>
                                    </w:tcPr>
                                    <w:p w14:paraId="3E50A11E" w14:textId="77777777" w:rsidR="005F56FA" w:rsidRPr="00595705" w:rsidRDefault="005F56FA" w:rsidP="005F56FA">
                                      <w:pPr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95705"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  <w:t>Version Number</w:t>
                                      </w:r>
                                    </w:p>
                                  </w:tc>
                                  <w:tc>
                                    <w:tcPr>
                                      <w:tcW w:w="4535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</w:tcPr>
                                    <w:p w14:paraId="3641D0A5" w14:textId="35F116FC" w:rsidR="005F56FA" w:rsidRPr="00595705" w:rsidRDefault="005F56FA" w:rsidP="005F56FA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color w:val="404040" w:themeColor="text1" w:themeTint="BF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>1</w:t>
                                      </w:r>
                                    </w:p>
                                  </w:tc>
                                </w:tr>
                                <w:tr w:rsidR="005F56FA" w:rsidRPr="00595705" w14:paraId="7479A3E7" w14:textId="77777777" w:rsidTr="00256D6B">
                                  <w:trPr>
                                    <w:trHeight w:val="454"/>
                                  </w:trPr>
                                  <w:tc>
                                    <w:tcPr>
                                      <w:tcW w:w="2211" w:type="dxa"/>
                                      <w:shd w:val="clear" w:color="auto" w:fill="F2F2F2" w:themeFill="background1" w:themeFillShade="F2"/>
                                      <w:vAlign w:val="center"/>
                                    </w:tcPr>
                                    <w:p w14:paraId="68A0C6B3" w14:textId="77777777" w:rsidR="005F56FA" w:rsidRPr="00595705" w:rsidRDefault="005F56FA" w:rsidP="005F56FA">
                                      <w:pPr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95705"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  <w:t>Next Review Date</w:t>
                                      </w:r>
                                    </w:p>
                                  </w:tc>
                                  <w:tc>
                                    <w:tcPr>
                                      <w:tcW w:w="4535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</w:tcPr>
                                    <w:p w14:paraId="7AF3C280" w14:textId="6BA44F2C" w:rsidR="005F56FA" w:rsidRPr="00595705" w:rsidRDefault="009F5EC0" w:rsidP="005F56FA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>01/04/2021</w:t>
                                      </w:r>
                                    </w:p>
                                  </w:tc>
                                </w:tr>
                                <w:tr w:rsidR="009674B4" w:rsidRPr="00595705" w14:paraId="44673813" w14:textId="77777777" w:rsidTr="00693DEA">
                                  <w:trPr>
                                    <w:trHeight w:val="1397"/>
                                  </w:trPr>
                                  <w:tc>
                                    <w:tcPr>
                                      <w:tcW w:w="2211" w:type="dxa"/>
                                      <w:shd w:val="clear" w:color="auto" w:fill="F2F2F2" w:themeFill="background1" w:themeFillShade="F2"/>
                                      <w:vAlign w:val="center"/>
                                    </w:tcPr>
                                    <w:p w14:paraId="7991DB69" w14:textId="77777777" w:rsidR="009674B4" w:rsidRPr="00595705" w:rsidRDefault="009674B4" w:rsidP="008C7581">
                                      <w:pPr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95705"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  <w:t>Related Policies and Guidance Documents</w:t>
                                      </w:r>
                                    </w:p>
                                  </w:tc>
                                  <w:tc>
                                    <w:tcPr>
                                      <w:tcW w:w="4535" w:type="dxa"/>
                                      <w:vAlign w:val="center"/>
                                    </w:tcPr>
                                    <w:p w14:paraId="6B9B4D25" w14:textId="77777777" w:rsidR="009674B4" w:rsidRDefault="00D81AA4" w:rsidP="008C7581">
                                      <w:pPr>
                                        <w:spacing w:before="60" w:after="60"/>
                                        <w:rPr>
                                          <w:sz w:val="16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8"/>
                                        </w:rPr>
                                        <w:t>All policies included</w:t>
                                      </w:r>
                                    </w:p>
                                    <w:p w14:paraId="3FEB63FA" w14:textId="77777777" w:rsidR="006651A4" w:rsidRPr="008C7581" w:rsidRDefault="006651A4" w:rsidP="008C7581">
                                      <w:pPr>
                                        <w:spacing w:before="60" w:after="60"/>
                                        <w:rPr>
                                          <w:sz w:val="16"/>
                                          <w:szCs w:val="18"/>
                                        </w:rPr>
                                      </w:pPr>
                                    </w:p>
                                  </w:tc>
                                </w:tr>
                                <w:tr w:rsidR="009674B4" w:rsidRPr="00595705" w14:paraId="2A777FBA" w14:textId="77777777" w:rsidTr="00693DEA">
                                  <w:trPr>
                                    <w:trHeight w:val="978"/>
                                  </w:trPr>
                                  <w:tc>
                                    <w:tcPr>
                                      <w:tcW w:w="2211" w:type="dxa"/>
                                      <w:shd w:val="clear" w:color="auto" w:fill="F2F2F2" w:themeFill="background1" w:themeFillShade="F2"/>
                                      <w:vAlign w:val="center"/>
                                    </w:tcPr>
                                    <w:p w14:paraId="46DF0AF7" w14:textId="77777777" w:rsidR="009674B4" w:rsidRPr="00595705" w:rsidRDefault="009674B4" w:rsidP="008C7581">
                                      <w:pPr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95705"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  <w:t>Related Regulations</w:t>
                                      </w:r>
                                    </w:p>
                                  </w:tc>
                                  <w:tc>
                                    <w:tcPr>
                                      <w:tcW w:w="4535" w:type="dxa"/>
                                      <w:vAlign w:val="center"/>
                                    </w:tcPr>
                                    <w:p w14:paraId="75B48C4E" w14:textId="77777777" w:rsidR="00302C88" w:rsidRPr="00302C88" w:rsidRDefault="00302C88" w:rsidP="00D81AA4">
                                      <w:pPr>
                                        <w:spacing w:before="60" w:after="60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9674B4" w:rsidRPr="00595705" w14:paraId="2A1337A0" w14:textId="77777777" w:rsidTr="00693DEA">
                                  <w:trPr>
                                    <w:trHeight w:val="835"/>
                                  </w:trPr>
                                  <w:tc>
                                    <w:tcPr>
                                      <w:tcW w:w="2211" w:type="dxa"/>
                                      <w:shd w:val="clear" w:color="auto" w:fill="F2F2F2" w:themeFill="background1" w:themeFillShade="F2"/>
                                      <w:vAlign w:val="center"/>
                                    </w:tcPr>
                                    <w:p w14:paraId="456BD1EB" w14:textId="77777777" w:rsidR="009674B4" w:rsidRPr="00595705" w:rsidRDefault="009674B4" w:rsidP="00693DEA">
                                      <w:pPr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  <w:t>Annexes and Supplementary Info</w:t>
                                      </w:r>
                                    </w:p>
                                  </w:tc>
                                  <w:tc>
                                    <w:tcPr>
                                      <w:tcW w:w="4535" w:type="dxa"/>
                                      <w:vAlign w:val="center"/>
                                    </w:tcPr>
                                    <w:p w14:paraId="54610BEC" w14:textId="77777777" w:rsidR="009674B4" w:rsidRPr="00595705" w:rsidRDefault="009674B4" w:rsidP="008C7581">
                                      <w:pPr>
                                        <w:spacing w:before="60" w:after="60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None</w:t>
                                      </w:r>
                                    </w:p>
                                  </w:tc>
                                </w:tr>
                                <w:tr w:rsidR="009674B4" w:rsidRPr="00595705" w14:paraId="38858750" w14:textId="77777777" w:rsidTr="00693DEA">
                                  <w:trPr>
                                    <w:trHeight w:val="454"/>
                                  </w:trPr>
                                  <w:tc>
                                    <w:tcPr>
                                      <w:tcW w:w="2211" w:type="dxa"/>
                                      <w:shd w:val="clear" w:color="auto" w:fill="F2F2F2" w:themeFill="background1" w:themeFillShade="F2"/>
                                      <w:vAlign w:val="center"/>
                                    </w:tcPr>
                                    <w:p w14:paraId="3E49B544" w14:textId="77777777" w:rsidR="009674B4" w:rsidRPr="00595705" w:rsidRDefault="009674B4" w:rsidP="008C7581">
                                      <w:pPr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95705"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  <w:t xml:space="preserve">Responsible </w:t>
                                      </w:r>
                                      <w:r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  <w:t>Person</w:t>
                                      </w:r>
                                    </w:p>
                                  </w:tc>
                                  <w:sdt>
                                    <w:sdtPr>
                                      <w:rPr>
                                        <w:sz w:val="18"/>
                                        <w:szCs w:val="18"/>
                                      </w:rPr>
                                      <w:alias w:val="Director"/>
                                      <w:tag w:val="Director"/>
                                      <w:id w:val="-434064119"/>
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tc>
                                        <w:tcPr>
                                          <w:tcW w:w="4535" w:type="dxa"/>
                                          <w:vAlign w:val="center"/>
                                        </w:tcPr>
                                        <w:p w14:paraId="2CBBB7C3" w14:textId="1369EBF7" w:rsidR="009674B4" w:rsidRPr="00595705" w:rsidRDefault="001E3499" w:rsidP="008C7581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Russ Pryor</w:t>
                                          </w:r>
                                        </w:p>
                                      </w:tc>
                                    </w:sdtContent>
                                  </w:sdt>
                                </w:tr>
                                <w:tr w:rsidR="009674B4" w:rsidRPr="00595705" w14:paraId="1D8C4EC4" w14:textId="77777777" w:rsidTr="00693DEA">
                                  <w:trPr>
                                    <w:trHeight w:val="835"/>
                                  </w:trPr>
                                  <w:tc>
                                    <w:tcPr>
                                      <w:tcW w:w="2211" w:type="dxa"/>
                                      <w:shd w:val="clear" w:color="auto" w:fill="F2F2F2" w:themeFill="background1" w:themeFillShade="F2"/>
                                      <w:vAlign w:val="center"/>
                                    </w:tcPr>
                                    <w:p w14:paraId="75A4C8DF" w14:textId="77777777" w:rsidR="009674B4" w:rsidRPr="00595705" w:rsidRDefault="009674B4" w:rsidP="008C7581">
                                      <w:pPr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  <w:t>Responsible Person Signature</w:t>
                                      </w:r>
                                    </w:p>
                                  </w:tc>
                                  <w:tc>
                                    <w:tcPr>
                                      <w:tcW w:w="4535" w:type="dxa"/>
                                      <w:vAlign w:val="center"/>
                                    </w:tcPr>
                                    <w:p w14:paraId="4DBB17C9" w14:textId="4ABC15AA" w:rsidR="009674B4" w:rsidRPr="00595705" w:rsidRDefault="006D20B4" w:rsidP="008C7581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2C97F679" wp14:editId="5CD74005">
                                            <wp:extent cx="819150" cy="542925"/>
                                            <wp:effectExtent l="0" t="0" r="0" b="9525"/>
                                            <wp:docPr id="3" name="Picture 3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" name=""/>
                                                    <pic:cNvPicPr/>
                                                  </pic:nvPicPr>
                                                  <pic:blipFill>
                                                    <a:blip r:embed="rId10"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819150" cy="54292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</w:tbl>
                              <w:p w14:paraId="2AB67964" w14:textId="77777777" w:rsidR="009674B4" w:rsidRDefault="009674B4" w:rsidP="008C7581"/>
                            </w:txbxContent>
                          </wps:txbx>
                          <wps:bodyPr rot="0" vert="horz" wrap="square" lIns="91440" tIns="45720" rIns="91440" bIns="45720" anchor="b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AD57724" id="Text Box 2" o:spid="_x0000_s1027" type="#_x0000_t202" style="position:absolute;margin-left:96.5pt;margin-top:5.95pt;width:435.75pt;height:486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" filled="f" stroked="f">
                    <v:textbox>
                      <w:txbxContent>
                        <w:tbl>
                          <w:tblPr>
                            <w:tblStyle w:val="TableGrid"/>
                            <w:tblW w:w="6746" w:type="dxa"/>
                            <w:tblInd w:w="894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2211"/>
                            <w:gridCol w:w="4535"/>
                          </w:tblGrid>
                          <w:tr w:rsidR="009674B4" w:rsidRPr="00595705" w14:paraId="1FDB61E0" w14:textId="77777777" w:rsidTr="00693DEA">
                            <w:trPr>
                              <w:trHeight w:val="454"/>
                            </w:trPr>
                            <w:tc>
                              <w:tcPr>
                                <w:tcW w:w="2211" w:type="dxa"/>
                                <w:shd w:val="clear" w:color="auto" w:fill="F2F2F2" w:themeFill="background1" w:themeFillShade="F2"/>
                                <w:vAlign w:val="center"/>
                              </w:tcPr>
                              <w:p w14:paraId="02502F79" w14:textId="77777777" w:rsidR="009674B4" w:rsidRPr="00595705" w:rsidRDefault="009674B4" w:rsidP="008C7581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595705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 xml:space="preserve">Policy </w:t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 xml:space="preserve">Section </w:t>
                                </w:r>
                                <w:r w:rsidRPr="00595705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Number</w:t>
                                </w:r>
                              </w:p>
                            </w:tc>
                            <w:tc>
                              <w:tcPr>
                                <w:tcW w:w="4535" w:type="dxa"/>
                                <w:vAlign w:val="center"/>
                              </w:tcPr>
                              <w:sdt>
                                <w:sdtPr>
                                  <w:rPr>
                                    <w:sz w:val="18"/>
                                    <w:szCs w:val="18"/>
                                  </w:rPr>
                                  <w:alias w:val="Status"/>
                                  <w:tag w:val=""/>
                                  <w:id w:val="382756185"/>
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939F791" w14:textId="149A92E6" w:rsidR="009674B4" w:rsidRPr="00595705" w:rsidRDefault="00D40FC6" w:rsidP="009674B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18</w:t>
                                    </w:r>
                                  </w:p>
                                </w:sdtContent>
                              </w:sdt>
                            </w:tc>
                          </w:tr>
                          <w:tr w:rsidR="005F56FA" w:rsidRPr="00595705" w14:paraId="6BDAA74A" w14:textId="77777777" w:rsidTr="00256D6B">
                            <w:trPr>
                              <w:trHeight w:val="454"/>
                            </w:trPr>
                            <w:tc>
                              <w:tcPr>
                                <w:tcW w:w="2211" w:type="dxa"/>
                                <w:shd w:val="clear" w:color="auto" w:fill="F2F2F2" w:themeFill="background1" w:themeFillShade="F2"/>
                                <w:vAlign w:val="center"/>
                              </w:tcPr>
                              <w:p w14:paraId="3E46A3F2" w14:textId="77777777" w:rsidR="005F56FA" w:rsidRPr="00595705" w:rsidRDefault="005F56FA" w:rsidP="005F56FA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595705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Date Ratified</w:t>
                                </w:r>
                              </w:p>
                            </w:tc>
                            <w:tc>
                              <w:tcPr>
                                <w:tcW w:w="4535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14:paraId="370C3F06" w14:textId="270CA3A5" w:rsidR="005F56FA" w:rsidRPr="00595705" w:rsidRDefault="009F5EC0" w:rsidP="005F56F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  <w:t>01/04/2020</w:t>
                                </w:r>
                              </w:p>
                            </w:tc>
                          </w:tr>
                          <w:tr w:rsidR="005F56FA" w:rsidRPr="00595705" w14:paraId="15EE0E21" w14:textId="77777777" w:rsidTr="00256D6B">
                            <w:trPr>
                              <w:trHeight w:val="454"/>
                            </w:trPr>
                            <w:tc>
                              <w:tcPr>
                                <w:tcW w:w="2211" w:type="dxa"/>
                                <w:shd w:val="clear" w:color="auto" w:fill="F2F2F2" w:themeFill="background1" w:themeFillShade="F2"/>
                                <w:vAlign w:val="center"/>
                              </w:tcPr>
                              <w:p w14:paraId="3E50A11E" w14:textId="77777777" w:rsidR="005F56FA" w:rsidRPr="00595705" w:rsidRDefault="005F56FA" w:rsidP="005F56FA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595705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Version Number</w:t>
                                </w:r>
                              </w:p>
                            </w:tc>
                            <w:tc>
                              <w:tcPr>
                                <w:tcW w:w="4535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14:paraId="3641D0A5" w14:textId="35F116FC" w:rsidR="005F56FA" w:rsidRPr="00595705" w:rsidRDefault="005F56FA" w:rsidP="005F56F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404040" w:themeColor="text1" w:themeTint="BF"/>
                                    <w:sz w:val="18"/>
                                    <w:szCs w:val="18"/>
                                    <w:lang w:val="en-US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5F56FA" w:rsidRPr="00595705" w14:paraId="7479A3E7" w14:textId="77777777" w:rsidTr="00256D6B">
                            <w:trPr>
                              <w:trHeight w:val="454"/>
                            </w:trPr>
                            <w:tc>
                              <w:tcPr>
                                <w:tcW w:w="2211" w:type="dxa"/>
                                <w:shd w:val="clear" w:color="auto" w:fill="F2F2F2" w:themeFill="background1" w:themeFillShade="F2"/>
                                <w:vAlign w:val="center"/>
                              </w:tcPr>
                              <w:p w14:paraId="68A0C6B3" w14:textId="77777777" w:rsidR="005F56FA" w:rsidRPr="00595705" w:rsidRDefault="005F56FA" w:rsidP="005F56FA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595705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Next Review Date</w:t>
                                </w:r>
                              </w:p>
                            </w:tc>
                            <w:tc>
                              <w:tcPr>
                                <w:tcW w:w="4535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14:paraId="7AF3C280" w14:textId="6BA44F2C" w:rsidR="005F56FA" w:rsidRPr="00595705" w:rsidRDefault="009F5EC0" w:rsidP="005F56F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  <w:t>01/04/2021</w:t>
                                </w:r>
                              </w:p>
                            </w:tc>
                          </w:tr>
                          <w:tr w:rsidR="009674B4" w:rsidRPr="00595705" w14:paraId="44673813" w14:textId="77777777" w:rsidTr="00693DEA">
                            <w:trPr>
                              <w:trHeight w:val="1397"/>
                            </w:trPr>
                            <w:tc>
                              <w:tcPr>
                                <w:tcW w:w="2211" w:type="dxa"/>
                                <w:shd w:val="clear" w:color="auto" w:fill="F2F2F2" w:themeFill="background1" w:themeFillShade="F2"/>
                                <w:vAlign w:val="center"/>
                              </w:tcPr>
                              <w:p w14:paraId="7991DB69" w14:textId="77777777" w:rsidR="009674B4" w:rsidRPr="00595705" w:rsidRDefault="009674B4" w:rsidP="008C7581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595705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Related Policies and Guidance Documents</w:t>
                                </w:r>
                              </w:p>
                            </w:tc>
                            <w:tc>
                              <w:tcPr>
                                <w:tcW w:w="4535" w:type="dxa"/>
                                <w:vAlign w:val="center"/>
                              </w:tcPr>
                              <w:p w14:paraId="6B9B4D25" w14:textId="77777777" w:rsidR="009674B4" w:rsidRDefault="00D81AA4" w:rsidP="008C7581">
                                <w:pPr>
                                  <w:spacing w:before="60" w:after="60"/>
                                  <w:rPr>
                                    <w:sz w:val="16"/>
                                    <w:szCs w:val="18"/>
                                  </w:rPr>
                                </w:pPr>
                                <w:r>
                                  <w:rPr>
                                    <w:sz w:val="16"/>
                                    <w:szCs w:val="18"/>
                                  </w:rPr>
                                  <w:t>All policies included</w:t>
                                </w:r>
                              </w:p>
                              <w:p w14:paraId="3FEB63FA" w14:textId="77777777" w:rsidR="006651A4" w:rsidRPr="008C7581" w:rsidRDefault="006651A4" w:rsidP="008C7581">
                                <w:pPr>
                                  <w:spacing w:before="60" w:after="60"/>
                                  <w:rPr>
                                    <w:sz w:val="16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9674B4" w:rsidRPr="00595705" w14:paraId="2A777FBA" w14:textId="77777777" w:rsidTr="00693DEA">
                            <w:trPr>
                              <w:trHeight w:val="978"/>
                            </w:trPr>
                            <w:tc>
                              <w:tcPr>
                                <w:tcW w:w="2211" w:type="dxa"/>
                                <w:shd w:val="clear" w:color="auto" w:fill="F2F2F2" w:themeFill="background1" w:themeFillShade="F2"/>
                                <w:vAlign w:val="center"/>
                              </w:tcPr>
                              <w:p w14:paraId="46DF0AF7" w14:textId="77777777" w:rsidR="009674B4" w:rsidRPr="00595705" w:rsidRDefault="009674B4" w:rsidP="008C7581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595705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Related Regulations</w:t>
                                </w:r>
                              </w:p>
                            </w:tc>
                            <w:tc>
                              <w:tcPr>
                                <w:tcW w:w="4535" w:type="dxa"/>
                                <w:vAlign w:val="center"/>
                              </w:tcPr>
                              <w:p w14:paraId="75B48C4E" w14:textId="77777777" w:rsidR="00302C88" w:rsidRPr="00302C88" w:rsidRDefault="00302C88" w:rsidP="00D81AA4">
                                <w:pPr>
                                  <w:spacing w:before="60" w:after="60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9674B4" w:rsidRPr="00595705" w14:paraId="2A1337A0" w14:textId="77777777" w:rsidTr="00693DEA">
                            <w:trPr>
                              <w:trHeight w:val="835"/>
                            </w:trPr>
                            <w:tc>
                              <w:tcPr>
                                <w:tcW w:w="2211" w:type="dxa"/>
                                <w:shd w:val="clear" w:color="auto" w:fill="F2F2F2" w:themeFill="background1" w:themeFillShade="F2"/>
                                <w:vAlign w:val="center"/>
                              </w:tcPr>
                              <w:p w14:paraId="456BD1EB" w14:textId="77777777" w:rsidR="009674B4" w:rsidRPr="00595705" w:rsidRDefault="009674B4" w:rsidP="00693DEA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Annexes and Supplementary Info</w:t>
                                </w:r>
                              </w:p>
                            </w:tc>
                            <w:tc>
                              <w:tcPr>
                                <w:tcW w:w="4535" w:type="dxa"/>
                                <w:vAlign w:val="center"/>
                              </w:tcPr>
                              <w:p w14:paraId="54610BEC" w14:textId="77777777" w:rsidR="009674B4" w:rsidRPr="00595705" w:rsidRDefault="009674B4" w:rsidP="008C7581">
                                <w:pPr>
                                  <w:spacing w:before="60" w:after="6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None</w:t>
                                </w:r>
                              </w:p>
                            </w:tc>
                          </w:tr>
                          <w:tr w:rsidR="009674B4" w:rsidRPr="00595705" w14:paraId="38858750" w14:textId="77777777" w:rsidTr="00693DEA">
                            <w:trPr>
                              <w:trHeight w:val="454"/>
                            </w:trPr>
                            <w:tc>
                              <w:tcPr>
                                <w:tcW w:w="2211" w:type="dxa"/>
                                <w:shd w:val="clear" w:color="auto" w:fill="F2F2F2" w:themeFill="background1" w:themeFillShade="F2"/>
                                <w:vAlign w:val="center"/>
                              </w:tcPr>
                              <w:p w14:paraId="3E49B544" w14:textId="77777777" w:rsidR="009674B4" w:rsidRPr="00595705" w:rsidRDefault="009674B4" w:rsidP="008C7581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595705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 xml:space="preserve">Responsible </w:t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Person</w:t>
                                </w:r>
                              </w:p>
                            </w:tc>
                            <w:sdt>
                              <w:sdtPr>
                                <w:rPr>
                                  <w:sz w:val="18"/>
                                  <w:szCs w:val="18"/>
                                </w:rPr>
                                <w:alias w:val="Director"/>
                                <w:tag w:val="Director"/>
                                <w:id w:val="-434064119"/>
                                <w:dataBinding w:prefixMappings="xmlns:ns0='http://schemas.microsoft.com/office/2006/coverPageProps' " w:xpath="/ns0:CoverPageProperties[1]/ns0:Abstract[1]" w:storeItemID="{55AF091B-3C7A-41E3-B477-F2FDAA23CFDA}"/>
                                <w:text/>
                              </w:sdtPr>
                              <w:sdtEndPr/>
                              <w:sdtContent>
                                <w:tc>
                                  <w:tcPr>
                                    <w:tcW w:w="4535" w:type="dxa"/>
                                    <w:vAlign w:val="center"/>
                                  </w:tcPr>
                                  <w:p w14:paraId="2CBBB7C3" w14:textId="1369EBF7" w:rsidR="009674B4" w:rsidRPr="00595705" w:rsidRDefault="001E3499" w:rsidP="008C758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Russ Pryor</w:t>
                                    </w:r>
                                  </w:p>
                                </w:tc>
                              </w:sdtContent>
                            </w:sdt>
                          </w:tr>
                          <w:tr w:rsidR="009674B4" w:rsidRPr="00595705" w14:paraId="1D8C4EC4" w14:textId="77777777" w:rsidTr="00693DEA">
                            <w:trPr>
                              <w:trHeight w:val="835"/>
                            </w:trPr>
                            <w:tc>
                              <w:tcPr>
                                <w:tcW w:w="2211" w:type="dxa"/>
                                <w:shd w:val="clear" w:color="auto" w:fill="F2F2F2" w:themeFill="background1" w:themeFillShade="F2"/>
                                <w:vAlign w:val="center"/>
                              </w:tcPr>
                              <w:p w14:paraId="75A4C8DF" w14:textId="77777777" w:rsidR="009674B4" w:rsidRPr="00595705" w:rsidRDefault="009674B4" w:rsidP="008C7581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Responsible Person Signature</w:t>
                                </w:r>
                              </w:p>
                            </w:tc>
                            <w:tc>
                              <w:tcPr>
                                <w:tcW w:w="4535" w:type="dxa"/>
                                <w:vAlign w:val="center"/>
                              </w:tcPr>
                              <w:p w14:paraId="4DBB17C9" w14:textId="4ABC15AA" w:rsidR="009674B4" w:rsidRPr="00595705" w:rsidRDefault="006D20B4" w:rsidP="008C758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C97F679" wp14:editId="5CD74005">
                                      <wp:extent cx="819150" cy="542925"/>
                                      <wp:effectExtent l="0" t="0" r="0" b="9525"/>
                                      <wp:docPr id="3" name="Picture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10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819150" cy="5429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</w:tbl>
                        <w:p w14:paraId="2AB67964" w14:textId="77777777" w:rsidR="009674B4" w:rsidRDefault="009674B4" w:rsidP="008C7581"/>
                      </w:txbxContent>
                    </v:textbox>
                  </v:shape>
                </w:pict>
              </mc:Fallback>
            </mc:AlternateContent>
          </w:r>
        </w:p>
        <w:p w14:paraId="56AD0FCA" w14:textId="77777777" w:rsidR="009674B4" w:rsidRPr="008C7581" w:rsidRDefault="009674B4" w:rsidP="008C7581">
          <w:pPr>
            <w:pBdr>
              <w:top w:val="single" w:sz="12" w:space="1" w:color="404040" w:themeColor="text1" w:themeTint="BF"/>
            </w:pBdr>
            <w:ind w:left="-1134"/>
            <w:rPr>
              <w:sz w:val="28"/>
            </w:rPr>
          </w:pPr>
        </w:p>
        <w:p w14:paraId="4843ADCC" w14:textId="77777777" w:rsidR="009674B4" w:rsidRPr="008C7581" w:rsidRDefault="009674B4" w:rsidP="00903662">
          <w:pPr>
            <w:rPr>
              <w:sz w:val="28"/>
            </w:rPr>
          </w:pPr>
        </w:p>
        <w:p w14:paraId="676F36C9" w14:textId="77777777" w:rsidR="009674B4" w:rsidRPr="008C7581" w:rsidRDefault="009674B4">
          <w:pPr>
            <w:rPr>
              <w:sz w:val="28"/>
            </w:rPr>
          </w:pPr>
        </w:p>
        <w:p w14:paraId="3095A865" w14:textId="77777777" w:rsidR="009674B4" w:rsidRDefault="009674B4">
          <w:pPr>
            <w:rPr>
              <w:rFonts w:cs="Arial"/>
              <w:b/>
              <w:bCs/>
              <w:sz w:val="28"/>
              <w:szCs w:val="28"/>
            </w:rPr>
          </w:pPr>
        </w:p>
        <w:p w14:paraId="7869E954" w14:textId="77777777" w:rsidR="009674B4" w:rsidRPr="00BB7CA6" w:rsidRDefault="009674B4" w:rsidP="00BB7CA6">
          <w:pPr>
            <w:rPr>
              <w:rFonts w:cs="Arial"/>
              <w:b/>
              <w:bCs/>
              <w:sz w:val="28"/>
              <w:szCs w:val="28"/>
            </w:rPr>
          </w:pPr>
        </w:p>
        <w:p w14:paraId="12293607" w14:textId="77777777" w:rsidR="009674B4" w:rsidRDefault="009674B4">
          <w:pPr>
            <w:rPr>
              <w:rFonts w:cs="Arial"/>
              <w:b/>
              <w:bCs/>
              <w:sz w:val="28"/>
              <w:szCs w:val="28"/>
            </w:rPr>
          </w:pPr>
          <w:r>
            <w:rPr>
              <w:rFonts w:cs="Arial"/>
              <w:b/>
              <w:bCs/>
              <w:sz w:val="28"/>
              <w:szCs w:val="28"/>
            </w:rPr>
            <w:br w:type="page"/>
          </w:r>
        </w:p>
      </w:sdtContent>
    </w:sdt>
    <w:p w14:paraId="72AEB885" w14:textId="764051E5" w:rsidR="00FA21C3" w:rsidRDefault="000464DD" w:rsidP="00867F41">
      <w:pPr>
        <w:rPr>
          <w:rFonts w:cs="Arial"/>
          <w:b/>
          <w:bCs/>
          <w:sz w:val="28"/>
          <w:szCs w:val="28"/>
        </w:rPr>
      </w:pPr>
      <w:r w:rsidRPr="00155BCB">
        <w:rPr>
          <w:rFonts w:cs="Arial"/>
          <w:b/>
          <w:bCs/>
          <w:sz w:val="28"/>
          <w:szCs w:val="28"/>
        </w:rPr>
        <w:lastRenderedPageBreak/>
        <w:t>Compan</w:t>
      </w:r>
      <w:r w:rsidR="00867F41">
        <w:rPr>
          <w:rFonts w:cs="Arial"/>
          <w:b/>
          <w:bCs/>
          <w:sz w:val="28"/>
          <w:szCs w:val="28"/>
        </w:rPr>
        <w:t xml:space="preserve">y </w:t>
      </w:r>
      <w:r w:rsidR="00D40FC6">
        <w:rPr>
          <w:rFonts w:cs="Arial"/>
          <w:b/>
          <w:bCs/>
          <w:sz w:val="28"/>
          <w:szCs w:val="28"/>
        </w:rPr>
        <w:t>Data Protection</w:t>
      </w:r>
      <w:r w:rsidR="00867F41">
        <w:rPr>
          <w:rFonts w:cs="Arial"/>
          <w:b/>
          <w:bCs/>
          <w:sz w:val="28"/>
          <w:szCs w:val="28"/>
        </w:rPr>
        <w:t xml:space="preserve"> Statement</w:t>
      </w:r>
    </w:p>
    <w:p w14:paraId="17D8378B" w14:textId="77777777" w:rsidR="00D40FC6" w:rsidRDefault="00D40FC6" w:rsidP="00D40FC6"/>
    <w:p w14:paraId="6DC71850" w14:textId="6F0668EC" w:rsidR="00D40FC6" w:rsidRDefault="00D40FC6" w:rsidP="00D40FC6">
      <w:r w:rsidRPr="00D40FC6">
        <w:t>This section of the policy has been written to aid staff in identifying and complying with data protection principles.</w:t>
      </w:r>
    </w:p>
    <w:p w14:paraId="63F4105B" w14:textId="77777777" w:rsidR="00205EDB" w:rsidRPr="00D40FC6" w:rsidRDefault="00205EDB" w:rsidP="00D40FC6"/>
    <w:p w14:paraId="7476DF6B" w14:textId="77777777" w:rsidR="00205EDB" w:rsidRDefault="00D40FC6" w:rsidP="00D40FC6">
      <w:r w:rsidRPr="00D40FC6">
        <w:t xml:space="preserve">Arion Ltd needs to collect certain data and information from persons with whom it deals with, in order to operate. This includes from staff, delegates and clients. </w:t>
      </w:r>
    </w:p>
    <w:p w14:paraId="577A1734" w14:textId="77777777" w:rsidR="00205EDB" w:rsidRDefault="00205EDB" w:rsidP="00D40FC6"/>
    <w:p w14:paraId="6B1C9104" w14:textId="77777777" w:rsidR="00205EDB" w:rsidRDefault="00D40FC6" w:rsidP="00D40FC6">
      <w:r w:rsidRPr="00D40FC6">
        <w:t xml:space="preserve">This personal information will be dealt with properly, however it is collected, recorded and used – whether on paper, electronically, or other means. </w:t>
      </w:r>
    </w:p>
    <w:p w14:paraId="4F7EB86F" w14:textId="77777777" w:rsidR="00205EDB" w:rsidRDefault="00205EDB" w:rsidP="00D40FC6"/>
    <w:p w14:paraId="09FCB56B" w14:textId="41F42D68" w:rsidR="00D40FC6" w:rsidRDefault="00D40FC6" w:rsidP="00D40FC6">
      <w:r w:rsidRPr="00D40FC6">
        <w:t>This data is protected electronically through password protection and access restricted to name staff only. Hard copy is similarly stored, protected through physical security means, with limited access rights.</w:t>
      </w:r>
    </w:p>
    <w:p w14:paraId="7C619FE8" w14:textId="77777777" w:rsidR="00205EDB" w:rsidRPr="00D40FC6" w:rsidRDefault="00205EDB" w:rsidP="00D40FC6"/>
    <w:p w14:paraId="3EC88331" w14:textId="4B76695E" w:rsidR="00D40FC6" w:rsidRDefault="00D40FC6" w:rsidP="00D40FC6">
      <w:r w:rsidRPr="00D40FC6">
        <w:t>Arion Training &amp; Development Ltd are committed to:</w:t>
      </w:r>
    </w:p>
    <w:p w14:paraId="18B51C55" w14:textId="77777777" w:rsidR="00205EDB" w:rsidRPr="00D40FC6" w:rsidRDefault="00205EDB" w:rsidP="00D40FC6"/>
    <w:p w14:paraId="2D5DC6EB" w14:textId="3CA9C15C" w:rsidR="00D40FC6" w:rsidRPr="00D40FC6" w:rsidRDefault="00D40FC6" w:rsidP="00205EDB">
      <w:pPr>
        <w:numPr>
          <w:ilvl w:val="0"/>
          <w:numId w:val="2"/>
        </w:numPr>
        <w:spacing w:line="360" w:lineRule="auto"/>
      </w:pPr>
      <w:r w:rsidRPr="00D40FC6">
        <w:t>Ensuing compliance to the data protection principle</w:t>
      </w:r>
      <w:r w:rsidR="00205EDB">
        <w:t>s</w:t>
      </w:r>
      <w:r w:rsidRPr="00D40FC6">
        <w:t>.</w:t>
      </w:r>
    </w:p>
    <w:p w14:paraId="01A4F03B" w14:textId="3DF06903" w:rsidR="00D40FC6" w:rsidRPr="00D40FC6" w:rsidRDefault="00D40FC6" w:rsidP="00205EDB">
      <w:pPr>
        <w:numPr>
          <w:ilvl w:val="0"/>
          <w:numId w:val="2"/>
        </w:numPr>
        <w:spacing w:line="360" w:lineRule="auto"/>
      </w:pPr>
      <w:r w:rsidRPr="00D40FC6">
        <w:t xml:space="preserve">Meeting legal obligations as laid down by the </w:t>
      </w:r>
      <w:r w:rsidR="00205EDB">
        <w:t>Act.</w:t>
      </w:r>
    </w:p>
    <w:p w14:paraId="2FA0A628" w14:textId="5C27A511" w:rsidR="00D40FC6" w:rsidRPr="00D40FC6" w:rsidRDefault="00205EDB" w:rsidP="00205EDB">
      <w:pPr>
        <w:numPr>
          <w:ilvl w:val="0"/>
          <w:numId w:val="2"/>
        </w:numPr>
        <w:spacing w:line="360" w:lineRule="auto"/>
      </w:pPr>
      <w:r>
        <w:t>E</w:t>
      </w:r>
      <w:r w:rsidR="00D40FC6" w:rsidRPr="00D40FC6">
        <w:t>nsuring that data is collected and used fairly and lawfully</w:t>
      </w:r>
    </w:p>
    <w:p w14:paraId="41131224" w14:textId="74D4B973" w:rsidR="00D40FC6" w:rsidRPr="00D40FC6" w:rsidRDefault="00205EDB" w:rsidP="00205EDB">
      <w:pPr>
        <w:numPr>
          <w:ilvl w:val="0"/>
          <w:numId w:val="2"/>
        </w:numPr>
        <w:spacing w:line="360" w:lineRule="auto"/>
      </w:pPr>
      <w:r>
        <w:t>P</w:t>
      </w:r>
      <w:r w:rsidR="00D40FC6" w:rsidRPr="00D40FC6">
        <w:t>rocessing personal data only in order to meet our operational needs or fulfil legal requirements</w:t>
      </w:r>
    </w:p>
    <w:p w14:paraId="13ABCA9B" w14:textId="3D70C2A0" w:rsidR="00D40FC6" w:rsidRPr="00D40FC6" w:rsidRDefault="00205EDB" w:rsidP="00205EDB">
      <w:pPr>
        <w:numPr>
          <w:ilvl w:val="0"/>
          <w:numId w:val="2"/>
        </w:numPr>
        <w:spacing w:line="360" w:lineRule="auto"/>
      </w:pPr>
      <w:r>
        <w:t>T</w:t>
      </w:r>
      <w:r w:rsidR="00D40FC6" w:rsidRPr="00D40FC6">
        <w:t>aking steps to ensure that personal data is up to date and accurate</w:t>
      </w:r>
    </w:p>
    <w:p w14:paraId="40885E19" w14:textId="289B7A6E" w:rsidR="00D40FC6" w:rsidRPr="00D40FC6" w:rsidRDefault="00205EDB" w:rsidP="00205EDB">
      <w:pPr>
        <w:numPr>
          <w:ilvl w:val="0"/>
          <w:numId w:val="2"/>
        </w:numPr>
        <w:spacing w:line="360" w:lineRule="auto"/>
      </w:pPr>
      <w:r>
        <w:t>E</w:t>
      </w:r>
      <w:r w:rsidR="00D40FC6" w:rsidRPr="00D40FC6">
        <w:t>stablishing appropriate retention periods for personal data</w:t>
      </w:r>
    </w:p>
    <w:p w14:paraId="4A8EAAFD" w14:textId="00769692" w:rsidR="00D40FC6" w:rsidRPr="00D40FC6" w:rsidRDefault="00205EDB" w:rsidP="00205EDB">
      <w:pPr>
        <w:numPr>
          <w:ilvl w:val="0"/>
          <w:numId w:val="2"/>
        </w:numPr>
        <w:spacing w:line="360" w:lineRule="auto"/>
      </w:pPr>
      <w:r>
        <w:t>E</w:t>
      </w:r>
      <w:r w:rsidR="00D40FC6" w:rsidRPr="00D40FC6">
        <w:t>nsuring that data subjects' rights can be appropriately exercised</w:t>
      </w:r>
    </w:p>
    <w:p w14:paraId="5E4297CE" w14:textId="6D7F183E" w:rsidR="00D40FC6" w:rsidRPr="00D40FC6" w:rsidRDefault="00205EDB" w:rsidP="00205EDB">
      <w:pPr>
        <w:numPr>
          <w:ilvl w:val="0"/>
          <w:numId w:val="2"/>
        </w:numPr>
        <w:spacing w:line="360" w:lineRule="auto"/>
      </w:pPr>
      <w:r>
        <w:t>P</w:t>
      </w:r>
      <w:r w:rsidR="00D40FC6" w:rsidRPr="00D40FC6">
        <w:t>roviding adequate security measures to protect personal data</w:t>
      </w:r>
    </w:p>
    <w:p w14:paraId="3BC6A941" w14:textId="75CB1662" w:rsidR="00D40FC6" w:rsidRPr="00D40FC6" w:rsidRDefault="00205EDB" w:rsidP="00205EDB">
      <w:pPr>
        <w:numPr>
          <w:ilvl w:val="0"/>
          <w:numId w:val="2"/>
        </w:numPr>
        <w:spacing w:line="360" w:lineRule="auto"/>
      </w:pPr>
      <w:r>
        <w:t>E</w:t>
      </w:r>
      <w:r w:rsidR="00D40FC6" w:rsidRPr="00D40FC6">
        <w:t>nsuring that a nominated officer is responsible for data protection compliance and provides a point of contact for all data protection issue</w:t>
      </w:r>
    </w:p>
    <w:p w14:paraId="4F580046" w14:textId="62ECCBED" w:rsidR="00D40FC6" w:rsidRPr="00D40FC6" w:rsidRDefault="00205EDB" w:rsidP="00205EDB">
      <w:pPr>
        <w:numPr>
          <w:ilvl w:val="0"/>
          <w:numId w:val="2"/>
        </w:numPr>
        <w:spacing w:line="360" w:lineRule="auto"/>
      </w:pPr>
      <w:r>
        <w:t>E</w:t>
      </w:r>
      <w:r w:rsidR="00D40FC6" w:rsidRPr="00D40FC6">
        <w:t>nsuring that all staff are made aware of good practice in data protection</w:t>
      </w:r>
    </w:p>
    <w:p w14:paraId="7E0F5937" w14:textId="210F5EAD" w:rsidR="00D40FC6" w:rsidRPr="00D40FC6" w:rsidRDefault="00205EDB" w:rsidP="00205EDB">
      <w:pPr>
        <w:numPr>
          <w:ilvl w:val="0"/>
          <w:numId w:val="2"/>
        </w:numPr>
        <w:spacing w:line="360" w:lineRule="auto"/>
      </w:pPr>
      <w:r>
        <w:t>P</w:t>
      </w:r>
      <w:r w:rsidR="00D40FC6" w:rsidRPr="00D40FC6">
        <w:t>roviding adequate training for all staff responsible for personal data</w:t>
      </w:r>
    </w:p>
    <w:p w14:paraId="2DDE8061" w14:textId="23389140" w:rsidR="00D40FC6" w:rsidRPr="00D40FC6" w:rsidRDefault="00205EDB" w:rsidP="00205EDB">
      <w:pPr>
        <w:numPr>
          <w:ilvl w:val="0"/>
          <w:numId w:val="2"/>
        </w:numPr>
        <w:spacing w:line="360" w:lineRule="auto"/>
      </w:pPr>
      <w:r>
        <w:t>E</w:t>
      </w:r>
      <w:r w:rsidR="00D40FC6" w:rsidRPr="00D40FC6">
        <w:t>nsuring that everyone handling personal data knows where to find further guidance</w:t>
      </w:r>
    </w:p>
    <w:p w14:paraId="4BEFC435" w14:textId="5BAE80FD" w:rsidR="00D40FC6" w:rsidRPr="00D40FC6" w:rsidRDefault="00205EDB" w:rsidP="00205EDB">
      <w:pPr>
        <w:numPr>
          <w:ilvl w:val="0"/>
          <w:numId w:val="2"/>
        </w:numPr>
        <w:spacing w:line="360" w:lineRule="auto"/>
      </w:pPr>
      <w:r>
        <w:t>E</w:t>
      </w:r>
      <w:r w:rsidR="00D40FC6" w:rsidRPr="00D40FC6">
        <w:t>nsuring that queries about data protection, internal and external to the organisation, is dealt with effectively and promptly</w:t>
      </w:r>
    </w:p>
    <w:p w14:paraId="4846FD38" w14:textId="59C0A3DF" w:rsidR="00D40FC6" w:rsidRDefault="00205EDB" w:rsidP="00205EDB">
      <w:pPr>
        <w:numPr>
          <w:ilvl w:val="0"/>
          <w:numId w:val="2"/>
        </w:numPr>
        <w:spacing w:line="360" w:lineRule="auto"/>
      </w:pPr>
      <w:r>
        <w:t>R</w:t>
      </w:r>
      <w:r w:rsidR="00D40FC6" w:rsidRPr="00D40FC6">
        <w:t>egularly reviewing data protection procedures and guidelines within the organisation</w:t>
      </w:r>
    </w:p>
    <w:p w14:paraId="3D3859CE" w14:textId="77777777" w:rsidR="00205EDB" w:rsidRPr="00D40FC6" w:rsidRDefault="00205EDB" w:rsidP="00205EDB">
      <w:pPr>
        <w:ind w:left="720"/>
      </w:pPr>
    </w:p>
    <w:p w14:paraId="666D309F" w14:textId="2A62A110" w:rsidR="00D40FC6" w:rsidRPr="00D40FC6" w:rsidRDefault="00D40FC6" w:rsidP="00D40FC6">
      <w:r w:rsidRPr="00D40FC6">
        <w:t>To this end, we fully endorse and adhere to the principles of data protection, as set out in</w:t>
      </w:r>
      <w:r>
        <w:t xml:space="preserve"> the General Data Protection Regulation (GDPR</w:t>
      </w:r>
      <w:r w:rsidR="00205EDB">
        <w:t>.</w:t>
      </w:r>
      <w:r w:rsidRPr="00D40FC6">
        <w:t xml:space="preserve"> </w:t>
      </w:r>
    </w:p>
    <w:p w14:paraId="3FF39F4C" w14:textId="77777777" w:rsidR="00D40FC6" w:rsidRPr="00D40FC6" w:rsidRDefault="00D40FC6" w:rsidP="00D40FC6"/>
    <w:p w14:paraId="00330194" w14:textId="6EDDF934" w:rsidR="00D40FC6" w:rsidRPr="00D40FC6" w:rsidRDefault="00D40FC6" w:rsidP="00D40FC6">
      <w:r w:rsidRPr="00D40FC6">
        <w:t xml:space="preserve">The principles require that personal information: </w:t>
      </w:r>
    </w:p>
    <w:p w14:paraId="3FD02B82" w14:textId="5304D859" w:rsidR="00D40FC6" w:rsidRDefault="00D40FC6" w:rsidP="00205EDB">
      <w:pPr>
        <w:pStyle w:val="ListParagraph"/>
        <w:numPr>
          <w:ilvl w:val="0"/>
          <w:numId w:val="3"/>
        </w:numPr>
        <w:rPr>
          <w:i/>
        </w:rPr>
      </w:pPr>
      <w:r w:rsidRPr="00D40FC6">
        <w:t xml:space="preserve">Shall be processed fairly and lawfully and,  in particular, shall not be processed unless specific conditions are met; </w:t>
      </w:r>
      <w:r w:rsidRPr="00205EDB">
        <w:rPr>
          <w:i/>
        </w:rPr>
        <w:t>We will only process and store information which is required to register students, monitor their progress and notify them of similar activities and training, or refreshers and updates.</w:t>
      </w:r>
    </w:p>
    <w:p w14:paraId="7BECB01C" w14:textId="77777777" w:rsidR="00205EDB" w:rsidRPr="00205EDB" w:rsidRDefault="00205EDB" w:rsidP="00205EDB">
      <w:pPr>
        <w:pStyle w:val="ListParagraph"/>
        <w:rPr>
          <w:i/>
        </w:rPr>
      </w:pPr>
    </w:p>
    <w:p w14:paraId="184D57CD" w14:textId="58C8EBD4" w:rsidR="00205EDB" w:rsidRDefault="00D40FC6" w:rsidP="00205EDB">
      <w:pPr>
        <w:pStyle w:val="ListParagraph"/>
        <w:numPr>
          <w:ilvl w:val="0"/>
          <w:numId w:val="3"/>
        </w:numPr>
        <w:rPr>
          <w:i/>
        </w:rPr>
      </w:pPr>
      <w:r w:rsidRPr="00D40FC6">
        <w:t xml:space="preserve">Shall be obtained only for one or more specified and lawful </w:t>
      </w:r>
      <w:r w:rsidR="00205EDB" w:rsidRPr="00D40FC6">
        <w:t>purposes and</w:t>
      </w:r>
      <w:r w:rsidRPr="00D40FC6">
        <w:t xml:space="preserve"> shall not be further processed in any manner incompatible with that purpose or those purposes; </w:t>
      </w:r>
      <w:r w:rsidRPr="00205EDB">
        <w:rPr>
          <w:i/>
        </w:rPr>
        <w:t>we will only process information relevant to the monitoring and training of an individual.</w:t>
      </w:r>
    </w:p>
    <w:p w14:paraId="39BEFD9A" w14:textId="77777777" w:rsidR="00205EDB" w:rsidRPr="00205EDB" w:rsidRDefault="00205EDB" w:rsidP="00205EDB">
      <w:pPr>
        <w:ind w:left="360"/>
        <w:rPr>
          <w:i/>
        </w:rPr>
      </w:pPr>
    </w:p>
    <w:p w14:paraId="23C7D747" w14:textId="5733A9D2" w:rsidR="00D40FC6" w:rsidRPr="00205EDB" w:rsidRDefault="00D40FC6" w:rsidP="00205EDB">
      <w:pPr>
        <w:pStyle w:val="ListParagraph"/>
        <w:numPr>
          <w:ilvl w:val="0"/>
          <w:numId w:val="3"/>
        </w:numPr>
        <w:rPr>
          <w:i/>
        </w:rPr>
      </w:pPr>
      <w:r w:rsidRPr="00D40FC6">
        <w:t xml:space="preserve">Shall be adequate, relevant and not excessive in relation to the purpose or purposes for which they are processed; </w:t>
      </w:r>
      <w:r w:rsidRPr="00205EDB">
        <w:rPr>
          <w:i/>
        </w:rPr>
        <w:t xml:space="preserve">we will only collect </w:t>
      </w:r>
      <w:r w:rsidR="00205EDB" w:rsidRPr="00205EDB">
        <w:rPr>
          <w:i/>
        </w:rPr>
        <w:t>information,</w:t>
      </w:r>
      <w:r w:rsidRPr="00205EDB">
        <w:rPr>
          <w:i/>
        </w:rPr>
        <w:t xml:space="preserve"> which is required by awarding bodies for registration, examination etc. and by Arion Training &amp; Development for continued monitoring and training purposes.</w:t>
      </w:r>
    </w:p>
    <w:p w14:paraId="58BAC587" w14:textId="77777777" w:rsidR="00205EDB" w:rsidRPr="00205EDB" w:rsidRDefault="00205EDB" w:rsidP="00205EDB">
      <w:pPr>
        <w:pStyle w:val="ListParagraph"/>
        <w:rPr>
          <w:i/>
        </w:rPr>
      </w:pPr>
    </w:p>
    <w:p w14:paraId="0EDE6C2E" w14:textId="77777777" w:rsidR="00205EDB" w:rsidRPr="00205EDB" w:rsidRDefault="00205EDB" w:rsidP="00205EDB">
      <w:pPr>
        <w:rPr>
          <w:i/>
        </w:rPr>
      </w:pPr>
      <w:bookmarkStart w:id="0" w:name="_GoBack"/>
      <w:bookmarkEnd w:id="0"/>
    </w:p>
    <w:p w14:paraId="449A774A" w14:textId="4BC98FA1" w:rsidR="00D40FC6" w:rsidRPr="00205EDB" w:rsidRDefault="00D40FC6" w:rsidP="00205EDB">
      <w:pPr>
        <w:pStyle w:val="ListParagraph"/>
        <w:numPr>
          <w:ilvl w:val="0"/>
          <w:numId w:val="3"/>
        </w:numPr>
        <w:rPr>
          <w:i/>
        </w:rPr>
      </w:pPr>
      <w:r w:rsidRPr="00D40FC6">
        <w:t xml:space="preserve">Shall be accurate and, where necessary, kept up to date; </w:t>
      </w:r>
      <w:r w:rsidRPr="00205EDB">
        <w:rPr>
          <w:i/>
        </w:rPr>
        <w:t>Information will be checked for accuracy prior to any processing, following original collection.</w:t>
      </w:r>
    </w:p>
    <w:p w14:paraId="2A925B69" w14:textId="77777777" w:rsidR="00205EDB" w:rsidRPr="00205EDB" w:rsidRDefault="00205EDB" w:rsidP="00205EDB">
      <w:pPr>
        <w:ind w:left="360"/>
        <w:rPr>
          <w:i/>
        </w:rPr>
      </w:pPr>
    </w:p>
    <w:p w14:paraId="74DF2A12" w14:textId="0C4425B1" w:rsidR="00D40FC6" w:rsidRPr="00205EDB" w:rsidRDefault="00D40FC6" w:rsidP="00205EDB">
      <w:pPr>
        <w:pStyle w:val="ListParagraph"/>
        <w:numPr>
          <w:ilvl w:val="0"/>
          <w:numId w:val="3"/>
        </w:numPr>
        <w:rPr>
          <w:i/>
        </w:rPr>
      </w:pPr>
      <w:r w:rsidRPr="00D40FC6">
        <w:t xml:space="preserve">Shall not be kept for longer than is necessary for the specified purpose(s); </w:t>
      </w:r>
      <w:r w:rsidRPr="00205EDB">
        <w:rPr>
          <w:i/>
        </w:rPr>
        <w:t>information will be removed when no longer required by the individual concerned.</w:t>
      </w:r>
    </w:p>
    <w:p w14:paraId="208AEA1D" w14:textId="77777777" w:rsidR="00205EDB" w:rsidRPr="00205EDB" w:rsidRDefault="00205EDB" w:rsidP="00205EDB">
      <w:pPr>
        <w:rPr>
          <w:i/>
        </w:rPr>
      </w:pPr>
    </w:p>
    <w:p w14:paraId="305DECBA" w14:textId="3472FC4C" w:rsidR="00D40FC6" w:rsidRDefault="00D40FC6" w:rsidP="00205EDB">
      <w:pPr>
        <w:pStyle w:val="ListParagraph"/>
        <w:numPr>
          <w:ilvl w:val="0"/>
          <w:numId w:val="3"/>
        </w:numPr>
      </w:pPr>
      <w:r w:rsidRPr="00D40FC6">
        <w:t>Shall be processed in accordance with the rights of data subjects under the Act</w:t>
      </w:r>
      <w:r w:rsidR="00205EDB">
        <w:t>.</w:t>
      </w:r>
    </w:p>
    <w:p w14:paraId="501642D5" w14:textId="77777777" w:rsidR="00205EDB" w:rsidRPr="00D40FC6" w:rsidRDefault="00205EDB" w:rsidP="00205EDB"/>
    <w:p w14:paraId="1E4F5C89" w14:textId="42BD26DD" w:rsidR="00D40FC6" w:rsidRDefault="00D40FC6" w:rsidP="00205EDB">
      <w:pPr>
        <w:pStyle w:val="ListParagraph"/>
        <w:numPr>
          <w:ilvl w:val="0"/>
          <w:numId w:val="3"/>
        </w:numPr>
      </w:pPr>
      <w:r w:rsidRPr="00D40FC6">
        <w:t>Should be subject to appropriate technical and organisational measures to prevent the unauthorised or unlawful processing of personal data, or the accidental loss, destruction, or damage to personal data</w:t>
      </w:r>
      <w:r w:rsidR="00205EDB">
        <w:t>.</w:t>
      </w:r>
      <w:r w:rsidRPr="00D40FC6">
        <w:t xml:space="preserve"> </w:t>
      </w:r>
    </w:p>
    <w:p w14:paraId="5BE1305B" w14:textId="77777777" w:rsidR="00205EDB" w:rsidRDefault="00205EDB" w:rsidP="00205EDB">
      <w:pPr>
        <w:pStyle w:val="ListParagraph"/>
      </w:pPr>
    </w:p>
    <w:p w14:paraId="7BADBF9C" w14:textId="77777777" w:rsidR="00205EDB" w:rsidRPr="00D40FC6" w:rsidRDefault="00205EDB" w:rsidP="00205EDB"/>
    <w:p w14:paraId="61A1ABB4" w14:textId="77777777" w:rsidR="00867F41" w:rsidRPr="00867F41" w:rsidRDefault="00867F41" w:rsidP="00867F41">
      <w:pPr>
        <w:rPr>
          <w:rFonts w:cs="Arial"/>
          <w:b/>
          <w:bCs/>
          <w:sz w:val="28"/>
          <w:szCs w:val="28"/>
        </w:rPr>
      </w:pPr>
    </w:p>
    <w:sectPr w:rsidR="00867F41" w:rsidRPr="00867F41" w:rsidSect="00867F41">
      <w:headerReference w:type="even" r:id="rId11"/>
      <w:headerReference w:type="default" r:id="rId12"/>
      <w:footerReference w:type="even" r:id="rId13"/>
      <w:footerReference w:type="default" r:id="rId14"/>
      <w:pgSz w:w="11907" w:h="16840" w:code="9"/>
      <w:pgMar w:top="1843" w:right="851" w:bottom="1134" w:left="1418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7530FB" w14:textId="77777777" w:rsidR="00064F7F" w:rsidRDefault="00064F7F">
      <w:r>
        <w:separator/>
      </w:r>
    </w:p>
  </w:endnote>
  <w:endnote w:type="continuationSeparator" w:id="0">
    <w:p w14:paraId="310945A0" w14:textId="77777777" w:rsidR="00064F7F" w:rsidRDefault="00064F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D8A385" w14:textId="77777777" w:rsidR="00654F40" w:rsidRPr="008C04B0" w:rsidRDefault="00654F40" w:rsidP="008C04B0">
    <w:pPr>
      <w:pStyle w:val="Footer"/>
      <w:pBdr>
        <w:top w:val="single" w:sz="4" w:space="1" w:color="auto"/>
      </w:pBdr>
      <w:tabs>
        <w:tab w:val="clear" w:pos="8640"/>
        <w:tab w:val="right" w:pos="9600"/>
      </w:tabs>
      <w:rPr>
        <w:rFonts w:cs="Arial"/>
        <w:sz w:val="16"/>
        <w:szCs w:val="16"/>
      </w:rPr>
    </w:pPr>
    <w:r w:rsidRPr="00A413A7">
      <w:rPr>
        <w:sz w:val="16"/>
        <w:szCs w:val="16"/>
      </w:rPr>
      <w:t xml:space="preserve"> </w:t>
    </w:r>
    <w:r>
      <w:rPr>
        <w:sz w:val="16"/>
        <w:szCs w:val="16"/>
      </w:rPr>
      <w:t xml:space="preserve">Section 1 – </w:t>
    </w:r>
    <w:r w:rsidR="009F5D8F" w:rsidRPr="009F5D8F">
      <w:rPr>
        <w:sz w:val="16"/>
        <w:szCs w:val="16"/>
        <w:highlight w:val="yellow"/>
      </w:rPr>
      <w:t>Company Name</w:t>
    </w:r>
    <w:r w:rsidRPr="00A413A7">
      <w:rPr>
        <w:sz w:val="16"/>
        <w:szCs w:val="16"/>
      </w:rPr>
      <w:t xml:space="preserve"> H &amp; S</w:t>
    </w:r>
    <w:r>
      <w:rPr>
        <w:sz w:val="16"/>
        <w:szCs w:val="16"/>
      </w:rPr>
      <w:t xml:space="preserve"> Policy Statements</w:t>
    </w:r>
    <w:r w:rsidRPr="00A413A7">
      <w:rPr>
        <w:rFonts w:cs="Arial"/>
        <w:sz w:val="16"/>
        <w:szCs w:val="16"/>
      </w:rPr>
      <w:tab/>
    </w:r>
    <w:r w:rsidRPr="00A413A7">
      <w:rPr>
        <w:rFonts w:cs="Arial"/>
        <w:sz w:val="16"/>
        <w:szCs w:val="16"/>
      </w:rPr>
      <w:tab/>
    </w:r>
    <w:r w:rsidR="00032F8C" w:rsidRPr="00A413A7">
      <w:rPr>
        <w:rStyle w:val="PageNumber"/>
        <w:sz w:val="16"/>
        <w:szCs w:val="16"/>
      </w:rPr>
      <w:fldChar w:fldCharType="begin"/>
    </w:r>
    <w:r w:rsidRPr="00A413A7">
      <w:rPr>
        <w:rStyle w:val="PageNumber"/>
        <w:sz w:val="16"/>
        <w:szCs w:val="16"/>
      </w:rPr>
      <w:instrText xml:space="preserve"> PAGE </w:instrText>
    </w:r>
    <w:r w:rsidR="00032F8C" w:rsidRPr="00A413A7">
      <w:rPr>
        <w:rStyle w:val="PageNumber"/>
        <w:sz w:val="16"/>
        <w:szCs w:val="16"/>
      </w:rPr>
      <w:fldChar w:fldCharType="separate"/>
    </w:r>
    <w:r w:rsidR="009674B4">
      <w:rPr>
        <w:rStyle w:val="PageNumber"/>
        <w:noProof/>
        <w:sz w:val="16"/>
        <w:szCs w:val="16"/>
      </w:rPr>
      <w:t>2</w:t>
    </w:r>
    <w:r w:rsidR="00032F8C" w:rsidRPr="00A413A7">
      <w:rPr>
        <w:rStyle w:val="PageNumber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DB4D0D" w14:textId="5C5B8DBA" w:rsidR="00654F40" w:rsidRPr="00A413A7" w:rsidRDefault="009674B4" w:rsidP="00E626AB">
    <w:pPr>
      <w:pStyle w:val="Footer"/>
      <w:pBdr>
        <w:top w:val="single" w:sz="4" w:space="1" w:color="auto"/>
      </w:pBdr>
      <w:tabs>
        <w:tab w:val="clear" w:pos="8640"/>
        <w:tab w:val="right" w:pos="9600"/>
      </w:tabs>
      <w:rPr>
        <w:rFonts w:cs="Arial"/>
        <w:sz w:val="16"/>
        <w:szCs w:val="16"/>
      </w:rPr>
    </w:pPr>
    <w:r>
      <w:rPr>
        <w:noProof/>
        <w:sz w:val="16"/>
        <w:szCs w:val="16"/>
        <w:lang w:eastAsia="en-GB"/>
      </w:rPr>
      <w:drawing>
        <wp:anchor distT="0" distB="0" distL="114300" distR="114300" simplePos="0" relativeHeight="251658752" behindDoc="1" locked="0" layoutInCell="1" allowOverlap="1" wp14:anchorId="4CFC0366" wp14:editId="7B1B49B3">
          <wp:simplePos x="0" y="0"/>
          <wp:positionH relativeFrom="column">
            <wp:posOffset>-1950720</wp:posOffset>
          </wp:positionH>
          <wp:positionV relativeFrom="paragraph">
            <wp:posOffset>-4155440</wp:posOffset>
          </wp:positionV>
          <wp:extent cx="6120130" cy="6250305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ion icon gif tx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6250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4F40" w:rsidRPr="00A413A7">
      <w:rPr>
        <w:sz w:val="16"/>
        <w:szCs w:val="16"/>
      </w:rPr>
      <w:t xml:space="preserve"> </w:t>
    </w:r>
    <w:r w:rsidR="00654F40">
      <w:rPr>
        <w:sz w:val="16"/>
        <w:szCs w:val="16"/>
      </w:rPr>
      <w:t xml:space="preserve">Section </w:t>
    </w:r>
    <w:r w:rsidR="00205EDB">
      <w:rPr>
        <w:sz w:val="16"/>
        <w:szCs w:val="16"/>
      </w:rPr>
      <w:t>18</w:t>
    </w:r>
    <w:r w:rsidR="00654F40">
      <w:rPr>
        <w:sz w:val="16"/>
        <w:szCs w:val="16"/>
      </w:rPr>
      <w:t xml:space="preserve"> – </w:t>
    </w:r>
    <w:sdt>
      <w:sdtPr>
        <w:rPr>
          <w:rStyle w:val="PlaceholderText"/>
          <w:color w:val="auto"/>
          <w:sz w:val="16"/>
        </w:rPr>
        <w:alias w:val="Company"/>
        <w:tag w:val=""/>
        <w:id w:val="-1056465790"/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>
        <w:rPr>
          <w:rStyle w:val="PlaceholderText"/>
        </w:rPr>
      </w:sdtEndPr>
      <w:sdtContent>
        <w:r w:rsidR="001E3499">
          <w:rPr>
            <w:rStyle w:val="PlaceholderText"/>
            <w:color w:val="auto"/>
            <w:sz w:val="16"/>
          </w:rPr>
          <w:t>Arion Training and Development Ltd</w:t>
        </w:r>
      </w:sdtContent>
    </w:sdt>
    <w:r w:rsidRPr="00A413A7">
      <w:rPr>
        <w:sz w:val="16"/>
        <w:szCs w:val="16"/>
      </w:rPr>
      <w:t xml:space="preserve"> </w:t>
    </w:r>
    <w:r w:rsidR="00205EDB">
      <w:rPr>
        <w:sz w:val="16"/>
        <w:szCs w:val="16"/>
      </w:rPr>
      <w:t xml:space="preserve">Data Protection </w:t>
    </w:r>
    <w:r w:rsidR="00654F40" w:rsidRPr="00A413A7">
      <w:rPr>
        <w:rFonts w:cs="Arial"/>
        <w:sz w:val="16"/>
        <w:szCs w:val="16"/>
      </w:rPr>
      <w:tab/>
    </w:r>
    <w:r w:rsidR="00032F8C" w:rsidRPr="00A413A7">
      <w:rPr>
        <w:rStyle w:val="PageNumber"/>
        <w:sz w:val="16"/>
        <w:szCs w:val="16"/>
      </w:rPr>
      <w:fldChar w:fldCharType="begin"/>
    </w:r>
    <w:r w:rsidR="00654F40" w:rsidRPr="00A413A7">
      <w:rPr>
        <w:rStyle w:val="PageNumber"/>
        <w:sz w:val="16"/>
        <w:szCs w:val="16"/>
      </w:rPr>
      <w:instrText xml:space="preserve"> PAGE </w:instrText>
    </w:r>
    <w:r w:rsidR="00032F8C" w:rsidRPr="00A413A7">
      <w:rPr>
        <w:rStyle w:val="PageNumber"/>
        <w:sz w:val="16"/>
        <w:szCs w:val="16"/>
      </w:rPr>
      <w:fldChar w:fldCharType="separate"/>
    </w:r>
    <w:r w:rsidR="008830CF">
      <w:rPr>
        <w:rStyle w:val="PageNumber"/>
        <w:noProof/>
        <w:sz w:val="16"/>
        <w:szCs w:val="16"/>
      </w:rPr>
      <w:t>2</w:t>
    </w:r>
    <w:r w:rsidR="00032F8C" w:rsidRPr="00A413A7">
      <w:rPr>
        <w:rStyle w:val="PageNumber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8BBFCD" w14:textId="77777777" w:rsidR="00064F7F" w:rsidRDefault="00064F7F">
      <w:r>
        <w:separator/>
      </w:r>
    </w:p>
  </w:footnote>
  <w:footnote w:type="continuationSeparator" w:id="0">
    <w:p w14:paraId="5CBA7044" w14:textId="77777777" w:rsidR="00064F7F" w:rsidRDefault="00064F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733C8B" w14:textId="77777777" w:rsidR="009F5D8F" w:rsidRPr="0048181D" w:rsidRDefault="009F5D8F" w:rsidP="009F5D8F">
    <w:pPr>
      <w:pStyle w:val="Header"/>
      <w:pBdr>
        <w:bottom w:val="single" w:sz="4" w:space="1" w:color="auto"/>
      </w:pBdr>
    </w:pPr>
    <w:r w:rsidRPr="009F5D8F">
      <w:rPr>
        <w:noProof/>
        <w:highlight w:val="yellow"/>
        <w:lang w:eastAsia="en-GB"/>
      </w:rPr>
      <w:t>Logo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494E6A" w14:textId="77777777" w:rsidR="009674B4" w:rsidRPr="0048181D" w:rsidRDefault="00205EDB" w:rsidP="00155BCB">
    <w:pPr>
      <w:pStyle w:val="Header"/>
      <w:pBdr>
        <w:bottom w:val="single" w:sz="4" w:space="1" w:color="auto"/>
      </w:pBdr>
    </w:pPr>
    <w:sdt>
      <w:sdtPr>
        <w:id w:val="-154845343"/>
        <w:picture/>
      </w:sdtPr>
      <w:sdtEndPr/>
      <w:sdtContent>
        <w:r w:rsidR="00867F41">
          <w:rPr>
            <w:noProof/>
          </w:rPr>
          <w:drawing>
            <wp:inline distT="0" distB="0" distL="0" distR="0" wp14:anchorId="44DACC60" wp14:editId="05A13AEF">
              <wp:extent cx="955675" cy="666750"/>
              <wp:effectExtent l="0" t="0" r="0" b="0"/>
              <wp:docPr id="4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Untitled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5675" cy="6667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858.4pt;height:834.1pt" o:bullet="t">
        <v:imagedata r:id="rId1" o:title="d"/>
      </v:shape>
    </w:pict>
  </w:numPicBullet>
  <w:abstractNum w:abstractNumId="0" w15:restartNumberingAfterBreak="0">
    <w:nsid w:val="09424BD5"/>
    <w:multiLevelType w:val="hybridMultilevel"/>
    <w:tmpl w:val="F6EA19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69140C"/>
    <w:multiLevelType w:val="hybridMultilevel"/>
    <w:tmpl w:val="948AE5F4"/>
    <w:lvl w:ilvl="0" w:tplc="EBC45708">
      <w:start w:val="1"/>
      <w:numFmt w:val="bullet"/>
      <w:pStyle w:val="ArionBullett"/>
      <w:lvlText w:val=""/>
      <w:lvlPicBulletId w:val="0"/>
      <w:lvlJc w:val="left"/>
      <w:pPr>
        <w:tabs>
          <w:tab w:val="num" w:pos="1494"/>
        </w:tabs>
        <w:ind w:left="1494" w:hanging="893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2" w15:restartNumberingAfterBreak="0">
    <w:nsid w:val="3B655B78"/>
    <w:multiLevelType w:val="hybridMultilevel"/>
    <w:tmpl w:val="BEC2CB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>
      <o:colormru v:ext="edit" colors="#e2e2e2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57C"/>
    <w:rsid w:val="00001A54"/>
    <w:rsid w:val="000204D4"/>
    <w:rsid w:val="00020BBE"/>
    <w:rsid w:val="00032F8C"/>
    <w:rsid w:val="000464DD"/>
    <w:rsid w:val="0004724F"/>
    <w:rsid w:val="00053E1B"/>
    <w:rsid w:val="00064F7F"/>
    <w:rsid w:val="0007722C"/>
    <w:rsid w:val="000D0E87"/>
    <w:rsid w:val="001040EF"/>
    <w:rsid w:val="0010566D"/>
    <w:rsid w:val="0011666D"/>
    <w:rsid w:val="001210E9"/>
    <w:rsid w:val="00155BCB"/>
    <w:rsid w:val="00156452"/>
    <w:rsid w:val="00175DA8"/>
    <w:rsid w:val="0019086A"/>
    <w:rsid w:val="001A1C9C"/>
    <w:rsid w:val="001A36C2"/>
    <w:rsid w:val="001B54C3"/>
    <w:rsid w:val="001C0A49"/>
    <w:rsid w:val="001E3499"/>
    <w:rsid w:val="00205EDB"/>
    <w:rsid w:val="0021483A"/>
    <w:rsid w:val="00236974"/>
    <w:rsid w:val="0025327C"/>
    <w:rsid w:val="00256063"/>
    <w:rsid w:val="00290AE9"/>
    <w:rsid w:val="00296730"/>
    <w:rsid w:val="002A59A2"/>
    <w:rsid w:val="002B6F6B"/>
    <w:rsid w:val="002C19BE"/>
    <w:rsid w:val="002D5153"/>
    <w:rsid w:val="002F2910"/>
    <w:rsid w:val="002F6BA4"/>
    <w:rsid w:val="00302C88"/>
    <w:rsid w:val="00313E16"/>
    <w:rsid w:val="00317500"/>
    <w:rsid w:val="0034357C"/>
    <w:rsid w:val="0036403C"/>
    <w:rsid w:val="00372D18"/>
    <w:rsid w:val="00381E09"/>
    <w:rsid w:val="003A0B21"/>
    <w:rsid w:val="003A7B86"/>
    <w:rsid w:val="003F32A2"/>
    <w:rsid w:val="004368E9"/>
    <w:rsid w:val="0048181D"/>
    <w:rsid w:val="00485B2F"/>
    <w:rsid w:val="00497A06"/>
    <w:rsid w:val="004B2F83"/>
    <w:rsid w:val="00531FA9"/>
    <w:rsid w:val="00536ABD"/>
    <w:rsid w:val="00542AE3"/>
    <w:rsid w:val="00557427"/>
    <w:rsid w:val="005924D2"/>
    <w:rsid w:val="005C664C"/>
    <w:rsid w:val="005D3275"/>
    <w:rsid w:val="005F56FA"/>
    <w:rsid w:val="00602E90"/>
    <w:rsid w:val="006056C9"/>
    <w:rsid w:val="00605ECB"/>
    <w:rsid w:val="006156F8"/>
    <w:rsid w:val="00620D1D"/>
    <w:rsid w:val="00633E32"/>
    <w:rsid w:val="0063431B"/>
    <w:rsid w:val="00636AB9"/>
    <w:rsid w:val="00644CFE"/>
    <w:rsid w:val="00654F40"/>
    <w:rsid w:val="006651A4"/>
    <w:rsid w:val="00670E3D"/>
    <w:rsid w:val="00686514"/>
    <w:rsid w:val="006D20B4"/>
    <w:rsid w:val="006F3FE8"/>
    <w:rsid w:val="007046BA"/>
    <w:rsid w:val="00741B09"/>
    <w:rsid w:val="00763197"/>
    <w:rsid w:val="007A70EA"/>
    <w:rsid w:val="007B2EDB"/>
    <w:rsid w:val="007B6EC6"/>
    <w:rsid w:val="007D35ED"/>
    <w:rsid w:val="008063F0"/>
    <w:rsid w:val="00823CB9"/>
    <w:rsid w:val="0083785B"/>
    <w:rsid w:val="00845854"/>
    <w:rsid w:val="008529CD"/>
    <w:rsid w:val="0085480B"/>
    <w:rsid w:val="008566BA"/>
    <w:rsid w:val="00867F41"/>
    <w:rsid w:val="00873E45"/>
    <w:rsid w:val="008830CF"/>
    <w:rsid w:val="008912CA"/>
    <w:rsid w:val="008A6F98"/>
    <w:rsid w:val="008C04B0"/>
    <w:rsid w:val="008C566F"/>
    <w:rsid w:val="008F16C5"/>
    <w:rsid w:val="008F3A7D"/>
    <w:rsid w:val="0092526F"/>
    <w:rsid w:val="00935887"/>
    <w:rsid w:val="00937E4E"/>
    <w:rsid w:val="009674B4"/>
    <w:rsid w:val="00972587"/>
    <w:rsid w:val="0097348D"/>
    <w:rsid w:val="0099113A"/>
    <w:rsid w:val="00996B8F"/>
    <w:rsid w:val="009A363D"/>
    <w:rsid w:val="009A4740"/>
    <w:rsid w:val="009B3677"/>
    <w:rsid w:val="009E029D"/>
    <w:rsid w:val="009E1DFB"/>
    <w:rsid w:val="009F116A"/>
    <w:rsid w:val="009F5D8F"/>
    <w:rsid w:val="009F5EC0"/>
    <w:rsid w:val="00A03360"/>
    <w:rsid w:val="00A413A7"/>
    <w:rsid w:val="00A813CE"/>
    <w:rsid w:val="00A862CF"/>
    <w:rsid w:val="00AB3C67"/>
    <w:rsid w:val="00AC5998"/>
    <w:rsid w:val="00AE05E6"/>
    <w:rsid w:val="00AF4F6C"/>
    <w:rsid w:val="00B12A09"/>
    <w:rsid w:val="00B2153B"/>
    <w:rsid w:val="00B40245"/>
    <w:rsid w:val="00B51BE0"/>
    <w:rsid w:val="00B523CA"/>
    <w:rsid w:val="00B61B70"/>
    <w:rsid w:val="00B72107"/>
    <w:rsid w:val="00BA4F0F"/>
    <w:rsid w:val="00BB0DF8"/>
    <w:rsid w:val="00BC204B"/>
    <w:rsid w:val="00BC6CB0"/>
    <w:rsid w:val="00BD28BB"/>
    <w:rsid w:val="00BF14E4"/>
    <w:rsid w:val="00C00270"/>
    <w:rsid w:val="00C038ED"/>
    <w:rsid w:val="00C34109"/>
    <w:rsid w:val="00C35020"/>
    <w:rsid w:val="00C46106"/>
    <w:rsid w:val="00C5031F"/>
    <w:rsid w:val="00CB16A4"/>
    <w:rsid w:val="00CE1DF2"/>
    <w:rsid w:val="00D16D63"/>
    <w:rsid w:val="00D40928"/>
    <w:rsid w:val="00D40FC6"/>
    <w:rsid w:val="00D50CED"/>
    <w:rsid w:val="00D5344E"/>
    <w:rsid w:val="00D81AA4"/>
    <w:rsid w:val="00DB3062"/>
    <w:rsid w:val="00DD4580"/>
    <w:rsid w:val="00DD6882"/>
    <w:rsid w:val="00DE7B7E"/>
    <w:rsid w:val="00E162F1"/>
    <w:rsid w:val="00E37DD2"/>
    <w:rsid w:val="00E4321E"/>
    <w:rsid w:val="00E51FB4"/>
    <w:rsid w:val="00E626AB"/>
    <w:rsid w:val="00E72502"/>
    <w:rsid w:val="00E7448D"/>
    <w:rsid w:val="00E8216B"/>
    <w:rsid w:val="00E868DE"/>
    <w:rsid w:val="00EA4D75"/>
    <w:rsid w:val="00EF271C"/>
    <w:rsid w:val="00F022CA"/>
    <w:rsid w:val="00F417FD"/>
    <w:rsid w:val="00F443BF"/>
    <w:rsid w:val="00F52A01"/>
    <w:rsid w:val="00F60BDA"/>
    <w:rsid w:val="00F70D4A"/>
    <w:rsid w:val="00F75C3D"/>
    <w:rsid w:val="00F87368"/>
    <w:rsid w:val="00FA21C3"/>
    <w:rsid w:val="00FA2C4A"/>
    <w:rsid w:val="00FB4836"/>
    <w:rsid w:val="00FD6A48"/>
    <w:rsid w:val="00FE0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2e2e2"/>
    </o:shapedefaults>
    <o:shapelayout v:ext="edit">
      <o:idmap v:ext="edit" data="1"/>
    </o:shapelayout>
  </w:shapeDefaults>
  <w:decimalSymbol w:val="."/>
  <w:listSeparator w:val=","/>
  <w14:docId w14:val="66396209"/>
  <w15:docId w15:val="{530FB69B-22CB-4B72-B6CC-B7FAF23C7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F98"/>
    <w:rPr>
      <w:rFonts w:ascii="Arial" w:hAnsi="Arial"/>
      <w:lang w:val="en-GB"/>
    </w:rPr>
  </w:style>
  <w:style w:type="paragraph" w:styleId="Heading1">
    <w:name w:val="heading 1"/>
    <w:basedOn w:val="Normal"/>
    <w:next w:val="Normal"/>
    <w:qFormat/>
    <w:rsid w:val="00AB3C6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BC204B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qFormat/>
    <w:rsid w:val="00FA21C3"/>
    <w:pPr>
      <w:keepNext/>
      <w:jc w:val="both"/>
      <w:outlineLvl w:val="3"/>
    </w:pPr>
    <w:rPr>
      <w:b/>
      <w:sz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ionBodyText">
    <w:name w:val="Arion Body Text"/>
    <w:basedOn w:val="Normal"/>
    <w:rsid w:val="00C46106"/>
    <w:pPr>
      <w:ind w:left="600"/>
    </w:pPr>
    <w:rPr>
      <w:sz w:val="22"/>
      <w:szCs w:val="22"/>
    </w:rPr>
  </w:style>
  <w:style w:type="paragraph" w:customStyle="1" w:styleId="ArionBullett">
    <w:name w:val="Arion Bullett"/>
    <w:basedOn w:val="Normal"/>
    <w:next w:val="ArionBodyText"/>
    <w:autoRedefine/>
    <w:rsid w:val="00FA2C4A"/>
    <w:pPr>
      <w:numPr>
        <w:numId w:val="1"/>
      </w:numPr>
      <w:tabs>
        <w:tab w:val="left" w:pos="1560"/>
      </w:tabs>
    </w:pPr>
    <w:rPr>
      <w:sz w:val="22"/>
      <w:szCs w:val="22"/>
    </w:rPr>
  </w:style>
  <w:style w:type="paragraph" w:customStyle="1" w:styleId="ArionHeading">
    <w:name w:val="Arion Heading"/>
    <w:basedOn w:val="Normal"/>
    <w:rsid w:val="00C46106"/>
    <w:pPr>
      <w:shd w:val="clear" w:color="auto" w:fill="006600"/>
    </w:pPr>
    <w:rPr>
      <w:b/>
      <w:color w:val="FFFFFF"/>
      <w:sz w:val="40"/>
      <w:szCs w:val="40"/>
    </w:rPr>
  </w:style>
  <w:style w:type="paragraph" w:customStyle="1" w:styleId="ArionSubheading">
    <w:name w:val="Arion Subheading"/>
    <w:basedOn w:val="Normal"/>
    <w:rsid w:val="00C46106"/>
    <w:pPr>
      <w:ind w:left="600"/>
    </w:pPr>
    <w:rPr>
      <w:b/>
      <w:sz w:val="28"/>
      <w:szCs w:val="28"/>
    </w:rPr>
  </w:style>
  <w:style w:type="table" w:customStyle="1" w:styleId="TableHeading">
    <w:name w:val="Table Heading"/>
    <w:basedOn w:val="TableNormal"/>
    <w:rsid w:val="00F417FD"/>
    <w:rPr>
      <w:rFonts w:ascii="Tempus Sans ITC" w:hAnsi="Tempus Sans ITC"/>
      <w:b/>
      <w:color w:val="008000"/>
      <w:sz w:val="28"/>
    </w:rPr>
    <w:tblPr>
      <w:tblInd w:w="794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</w:tblPr>
    <w:tcPr>
      <w:shd w:val="clear" w:color="auto" w:fill="DFFFDF"/>
    </w:tcPr>
    <w:tblStylePr w:type="firstRow">
      <w:rPr>
        <w:rFonts w:ascii="Wingdings 2" w:hAnsi="Wingdings 2"/>
        <w:b/>
        <w:color w:val="008000"/>
        <w:sz w:val="28"/>
      </w:rPr>
    </w:tblStylePr>
  </w:style>
  <w:style w:type="paragraph" w:customStyle="1" w:styleId="TableHeadingText">
    <w:name w:val="Table Heading Text"/>
    <w:basedOn w:val="ArionBodyText"/>
    <w:rsid w:val="001B54C3"/>
    <w:pPr>
      <w:ind w:left="0"/>
    </w:pPr>
    <w:rPr>
      <w:rFonts w:ascii="Tempus Sans ITC" w:hAnsi="Tempus Sans ITC"/>
      <w:b/>
      <w:color w:val="008000"/>
      <w:sz w:val="28"/>
      <w:szCs w:val="28"/>
    </w:rPr>
  </w:style>
  <w:style w:type="paragraph" w:customStyle="1" w:styleId="TableBodyText">
    <w:name w:val="Table Body Text"/>
    <w:basedOn w:val="ArionBodyText"/>
    <w:rsid w:val="001B54C3"/>
    <w:pPr>
      <w:ind w:left="0"/>
    </w:pPr>
    <w:rPr>
      <w:rFonts w:ascii="Tempus Sans ITC" w:hAnsi="Tempus Sans ITC"/>
      <w:color w:val="008000"/>
      <w:lang w:val="en-US"/>
    </w:rPr>
  </w:style>
  <w:style w:type="table" w:customStyle="1" w:styleId="TableBody">
    <w:name w:val="Table Body"/>
    <w:basedOn w:val="TableHeading"/>
    <w:rsid w:val="00FA2C4A"/>
    <w:rPr>
      <w:b w:val="0"/>
      <w:sz w:val="22"/>
      <w:szCs w:val="22"/>
    </w:rPr>
    <w:tblPr/>
    <w:tcPr>
      <w:shd w:val="clear" w:color="auto" w:fill="DFFFDF"/>
    </w:tcPr>
    <w:tblStylePr w:type="firstRow">
      <w:rPr>
        <w:rFonts w:ascii="Wingdings 2" w:hAnsi="Wingdings 2"/>
        <w:b/>
        <w:color w:val="008000"/>
        <w:sz w:val="28"/>
      </w:rPr>
    </w:tblStylePr>
  </w:style>
  <w:style w:type="paragraph" w:styleId="Header">
    <w:name w:val="header"/>
    <w:basedOn w:val="Normal"/>
    <w:rsid w:val="001040E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040E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040EF"/>
  </w:style>
  <w:style w:type="paragraph" w:customStyle="1" w:styleId="All">
    <w:name w:val="All"/>
    <w:basedOn w:val="Normal"/>
    <w:rsid w:val="002D5153"/>
    <w:pPr>
      <w:jc w:val="both"/>
    </w:pPr>
    <w:rPr>
      <w:rFonts w:ascii="Times New Roman" w:hAnsi="Times New Roman"/>
      <w:sz w:val="24"/>
    </w:rPr>
  </w:style>
  <w:style w:type="paragraph" w:customStyle="1" w:styleId="Style2">
    <w:name w:val="Style2"/>
    <w:basedOn w:val="Normal"/>
    <w:rsid w:val="002D5153"/>
    <w:pPr>
      <w:tabs>
        <w:tab w:val="left" w:pos="5760"/>
      </w:tabs>
    </w:pPr>
    <w:rPr>
      <w:sz w:val="28"/>
    </w:rPr>
  </w:style>
  <w:style w:type="paragraph" w:styleId="EnvelopeAddress">
    <w:name w:val="envelope address"/>
    <w:basedOn w:val="Normal"/>
    <w:rsid w:val="00FA21C3"/>
    <w:pPr>
      <w:framePr w:w="7920" w:h="1980" w:hRule="exact" w:hSpace="180" w:wrap="auto" w:hAnchor="page" w:xAlign="center" w:yAlign="bottom"/>
      <w:ind w:left="2880"/>
    </w:pPr>
    <w:rPr>
      <w:rFonts w:ascii="Times New Roman" w:hAnsi="Times New Roman"/>
      <w:sz w:val="24"/>
    </w:rPr>
  </w:style>
  <w:style w:type="table" w:styleId="TableGrid">
    <w:name w:val="Table Grid"/>
    <w:basedOn w:val="TableNormal"/>
    <w:uiPriority w:val="59"/>
    <w:rsid w:val="006865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rsid w:val="00686514"/>
    <w:rPr>
      <w:rFonts w:ascii="Courier New" w:hAnsi="Courier New" w:cs="Courier New"/>
    </w:rPr>
  </w:style>
  <w:style w:type="paragraph" w:styleId="BodyText3">
    <w:name w:val="Body Text 3"/>
    <w:basedOn w:val="Normal"/>
    <w:rsid w:val="006156F8"/>
    <w:pPr>
      <w:jc w:val="center"/>
    </w:pPr>
    <w:rPr>
      <w:rFonts w:ascii="Times New Roman" w:hAnsi="Times New Roman"/>
    </w:rPr>
  </w:style>
  <w:style w:type="paragraph" w:styleId="BodyText2">
    <w:name w:val="Body Text 2"/>
    <w:basedOn w:val="Normal"/>
    <w:rsid w:val="00AB3C67"/>
    <w:pPr>
      <w:spacing w:after="120" w:line="480" w:lineRule="auto"/>
    </w:pPr>
  </w:style>
  <w:style w:type="paragraph" w:styleId="Title">
    <w:name w:val="Title"/>
    <w:basedOn w:val="Normal"/>
    <w:qFormat/>
    <w:rsid w:val="00AB3C67"/>
    <w:pPr>
      <w:jc w:val="center"/>
    </w:pPr>
    <w:rPr>
      <w:rFonts w:ascii="Times New Roman" w:hAnsi="Times New Roman"/>
      <w:b/>
      <w:bCs/>
      <w:sz w:val="24"/>
      <w:szCs w:val="24"/>
    </w:rPr>
  </w:style>
  <w:style w:type="paragraph" w:styleId="Subtitle">
    <w:name w:val="Subtitle"/>
    <w:basedOn w:val="Normal"/>
    <w:qFormat/>
    <w:rsid w:val="00AB3C67"/>
    <w:pPr>
      <w:jc w:val="center"/>
    </w:pPr>
    <w:rPr>
      <w:b/>
      <w:sz w:val="52"/>
      <w:u w:val="single"/>
    </w:rPr>
  </w:style>
  <w:style w:type="paragraph" w:styleId="Caption">
    <w:name w:val="caption"/>
    <w:basedOn w:val="Normal"/>
    <w:next w:val="Normal"/>
    <w:qFormat/>
    <w:rsid w:val="00AB3C67"/>
    <w:pPr>
      <w:jc w:val="center"/>
    </w:pPr>
    <w:rPr>
      <w:rFonts w:ascii="Times New Roman" w:hAnsi="Times New Roman"/>
      <w:b/>
      <w:bCs/>
      <w:sz w:val="24"/>
      <w:u w:val="single"/>
    </w:rPr>
  </w:style>
  <w:style w:type="paragraph" w:styleId="BodyTextIndent3">
    <w:name w:val="Body Text Indent 3"/>
    <w:basedOn w:val="Normal"/>
    <w:rsid w:val="00F022CA"/>
    <w:pPr>
      <w:spacing w:after="120"/>
      <w:ind w:left="283"/>
    </w:pPr>
    <w:rPr>
      <w:sz w:val="16"/>
      <w:szCs w:val="16"/>
    </w:rPr>
  </w:style>
  <w:style w:type="paragraph" w:customStyle="1" w:styleId="Style3">
    <w:name w:val="Style3"/>
    <w:basedOn w:val="Normal"/>
    <w:rsid w:val="009B3677"/>
    <w:rPr>
      <w:rFonts w:ascii="Times New Roman" w:hAnsi="Times New Roman"/>
      <w:sz w:val="24"/>
    </w:rPr>
  </w:style>
  <w:style w:type="paragraph" w:styleId="BodyText">
    <w:name w:val="Body Text"/>
    <w:basedOn w:val="Normal"/>
    <w:rsid w:val="003A7B86"/>
    <w:pPr>
      <w:spacing w:after="120"/>
    </w:pPr>
  </w:style>
  <w:style w:type="paragraph" w:customStyle="1" w:styleId="H1">
    <w:name w:val="H1"/>
    <w:basedOn w:val="Normal"/>
    <w:next w:val="Normal"/>
    <w:rsid w:val="003A7B86"/>
    <w:pPr>
      <w:keepNext/>
      <w:spacing w:before="100" w:after="100"/>
      <w:outlineLvl w:val="1"/>
    </w:pPr>
    <w:rPr>
      <w:rFonts w:ascii="Times New Roman" w:hAnsi="Times New Roman"/>
      <w:b/>
      <w:snapToGrid w:val="0"/>
      <w:kern w:val="36"/>
      <w:sz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34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44E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BC6CB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72107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9674B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uss\Application%20Data\Microsoft\Templates\Arion\Training%20Book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D25329DF4834D6DA2AD1DEB294ADF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144EED-E366-4708-83ED-385494BAAFBC}"/>
      </w:docPartPr>
      <w:docPartBody>
        <w:p w:rsidR="00E5250E" w:rsidRDefault="0019293A" w:rsidP="0019293A">
          <w:pPr>
            <w:pStyle w:val="4D25329DF4834D6DA2AD1DEB294ADF57"/>
          </w:pPr>
          <w:r w:rsidRPr="006F717C">
            <w:rPr>
              <w:rStyle w:val="PlaceholderText"/>
            </w:rPr>
            <w:t>[Company]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9293A"/>
    <w:rsid w:val="0019293A"/>
    <w:rsid w:val="00E52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9293A"/>
    <w:rPr>
      <w:color w:val="808080"/>
    </w:rPr>
  </w:style>
  <w:style w:type="paragraph" w:customStyle="1" w:styleId="4D25329DF4834D6DA2AD1DEB294ADF57">
    <w:name w:val="4D25329DF4834D6DA2AD1DEB294ADF57"/>
    <w:rsid w:val="0019293A"/>
  </w:style>
  <w:style w:type="paragraph" w:customStyle="1" w:styleId="D890474D311446948CC3DFBA7B0633E6">
    <w:name w:val="D890474D311446948CC3DFBA7B0633E6"/>
    <w:rsid w:val="0019293A"/>
  </w:style>
  <w:style w:type="paragraph" w:customStyle="1" w:styleId="E2158442D09E4406B1CD4C98AA89EE4C">
    <w:name w:val="E2158442D09E4406B1CD4C98AA89EE4C"/>
    <w:rsid w:val="0019293A"/>
  </w:style>
  <w:style w:type="paragraph" w:customStyle="1" w:styleId="5FF906E6992B4CE881197829573AE3C8">
    <w:name w:val="5FF906E6992B4CE881197829573AE3C8"/>
    <w:rsid w:val="0019293A"/>
  </w:style>
  <w:style w:type="paragraph" w:customStyle="1" w:styleId="E7FC97F8D8A14B62B690018F5D66141B">
    <w:name w:val="E7FC97F8D8A14B62B690018F5D66141B"/>
    <w:rsid w:val="0019293A"/>
  </w:style>
  <w:style w:type="paragraph" w:customStyle="1" w:styleId="369079C8A0BD486DBD37AD498DD87CD7">
    <w:name w:val="369079C8A0BD486DBD37AD498DD87CD7"/>
    <w:rsid w:val="0019293A"/>
  </w:style>
  <w:style w:type="paragraph" w:customStyle="1" w:styleId="F0815CCA18674109B4EA8ECC4665D001">
    <w:name w:val="F0815CCA18674109B4EA8ECC4665D001"/>
    <w:rsid w:val="0019293A"/>
  </w:style>
  <w:style w:type="paragraph" w:customStyle="1" w:styleId="2AB3BED321DE41209FB0900466D86264">
    <w:name w:val="2AB3BED321DE41209FB0900466D86264"/>
    <w:rsid w:val="0019293A"/>
  </w:style>
  <w:style w:type="paragraph" w:customStyle="1" w:styleId="58094716E662445EAA510F26DB9F57CE">
    <w:name w:val="58094716E662445EAA510F26DB9F57CE"/>
    <w:rsid w:val="0019293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Russ Pryor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F1BB5A8-DA19-4518-972B-DAAA22E58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Training Book</Template>
  <TotalTime>13</TotalTime>
  <Pages>3</Pages>
  <Words>541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Contents</vt:lpstr>
    </vt:vector>
  </TitlesOfParts>
  <Company>Arion Training and Development Ltd</Company>
  <LinksUpToDate>false</LinksUpToDate>
  <CharactersWithSpaces>3584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Contents</dc:title>
  <dc:creator>Russ</dc:creator>
  <cp:lastModifiedBy>Sophie Spencer</cp:lastModifiedBy>
  <cp:revision>3</cp:revision>
  <cp:lastPrinted>2019-05-29T07:34:00Z</cp:lastPrinted>
  <dcterms:created xsi:type="dcterms:W3CDTF">2020-03-30T08:28:00Z</dcterms:created>
  <dcterms:modified xsi:type="dcterms:W3CDTF">2020-03-30T08:37:00Z</dcterms:modified>
  <cp:contentStatus>18</cp:contentStatus>
</cp:coreProperties>
</file>