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13364086"/>
        <w:docPartObj>
          <w:docPartGallery w:val="Cover Pages"/>
          <w:docPartUnique/>
        </w:docPartObj>
      </w:sdtPr>
      <w:sdtEndPr>
        <w:rPr>
          <w:rFonts w:cs="Arial"/>
          <w:b/>
          <w:bCs/>
          <w:sz w:val="28"/>
          <w:szCs w:val="28"/>
        </w:rPr>
      </w:sdtEndPr>
      <w:sdtContent>
        <w:sdt>
          <w:sdtPr>
            <w:id w:val="14092129"/>
            <w:picture/>
          </w:sdtPr>
          <w:sdtEndPr/>
          <w:sdtContent>
            <w:p w14:paraId="11887DDF" w14:textId="77777777" w:rsidR="009674B4" w:rsidRDefault="00867F41" w:rsidP="009674B4">
              <w:r>
                <w:rPr>
                  <w:noProof/>
                </w:rPr>
                <w:drawing>
                  <wp:inline distT="0" distB="0" distL="0" distR="0" wp14:anchorId="12450052" wp14:editId="48DD2BC7">
                    <wp:extent cx="1722475" cy="1201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723" cy="1210272"/>
                            </a:xfrm>
                            <a:prstGeom prst="rect">
                              <a:avLst/>
                            </a:prstGeom>
                          </pic:spPr>
                        </pic:pic>
                      </a:graphicData>
                    </a:graphic>
                  </wp:inline>
                </w:drawing>
              </w:r>
            </w:p>
          </w:sdtContent>
        </w:sdt>
        <w:p w14:paraId="3C518338" w14:textId="29EA2B3F" w:rsidR="00867F41" w:rsidRDefault="00867F41" w:rsidP="009674B4"/>
        <w:p w14:paraId="1E23BF75" w14:textId="37818952" w:rsidR="00867F41" w:rsidRDefault="00867F41" w:rsidP="009674B4"/>
        <w:p w14:paraId="5C74A340" w14:textId="39DF4031" w:rsidR="00867F41" w:rsidRDefault="00867F41" w:rsidP="009674B4"/>
        <w:p w14:paraId="01A7AD7D" w14:textId="192134C0" w:rsidR="009674B4" w:rsidRDefault="009674B4" w:rsidP="00C00270">
          <w:pPr>
            <w:rPr>
              <w:sz w:val="56"/>
              <w:szCs w:val="56"/>
            </w:rPr>
          </w:pPr>
          <w:r>
            <w:rPr>
              <w:noProof/>
              <w:lang w:eastAsia="en-GB"/>
            </w:rPr>
            <w:t xml:space="preserve"> </w:t>
          </w:r>
          <w:r>
            <w:rPr>
              <w:sz w:val="56"/>
              <w:szCs w:val="56"/>
            </w:rPr>
            <w:tab/>
          </w:r>
        </w:p>
        <w:p w14:paraId="18B742B8" w14:textId="76F3D7C4" w:rsidR="009674B4" w:rsidRPr="00611EBD" w:rsidRDefault="00C87CBF" w:rsidP="00211BD5">
          <w:pPr>
            <w:tabs>
              <w:tab w:val="left" w:pos="7371"/>
            </w:tabs>
            <w:jc w:val="right"/>
            <w:rPr>
              <w:sz w:val="32"/>
              <w:szCs w:val="32"/>
            </w:rPr>
          </w:pPr>
          <w:sdt>
            <w:sdtPr>
              <w:rPr>
                <w:rStyle w:val="PlaceholderText"/>
                <w:sz w:val="56"/>
                <w:szCs w:val="32"/>
              </w:rPr>
              <w:alias w:val="Company"/>
              <w:tag w:val=""/>
              <w:id w:val="-97567814"/>
              <w:placeholder>
                <w:docPart w:val="4D25329DF4834D6DA2AD1DEB294ADF57"/>
              </w:placeholder>
              <w:dataBinding w:prefixMappings="xmlns:ns0='http://schemas.openxmlformats.org/officeDocument/2006/extended-properties' " w:xpath="/ns0:Properties[1]/ns0:Company[1]" w:storeItemID="{6668398D-A668-4E3E-A5EB-62B293D839F1}"/>
              <w:text/>
            </w:sdtPr>
            <w:sdtEndPr>
              <w:rPr>
                <w:rStyle w:val="PlaceholderText"/>
              </w:rPr>
            </w:sdtEndPr>
            <w:sdtContent>
              <w:r w:rsidR="001E3499">
                <w:rPr>
                  <w:rStyle w:val="PlaceholderText"/>
                  <w:sz w:val="56"/>
                  <w:szCs w:val="32"/>
                </w:rPr>
                <w:t>Arion Training and Development</w:t>
              </w:r>
              <w:r w:rsidR="00867F41">
                <w:rPr>
                  <w:rStyle w:val="PlaceholderText"/>
                  <w:sz w:val="56"/>
                  <w:szCs w:val="32"/>
                </w:rPr>
                <w:t xml:space="preserve"> Ltd</w:t>
              </w:r>
            </w:sdtContent>
          </w:sdt>
        </w:p>
        <w:p w14:paraId="49874A10" w14:textId="1C932CBE" w:rsidR="009674B4" w:rsidRPr="00417941" w:rsidRDefault="00F35C6C" w:rsidP="00AE05E6">
          <w:pPr>
            <w:tabs>
              <w:tab w:val="left" w:pos="7371"/>
            </w:tabs>
            <w:jc w:val="right"/>
            <w:rPr>
              <w:sz w:val="56"/>
              <w:szCs w:val="56"/>
            </w:rPr>
          </w:pPr>
          <w:r>
            <w:rPr>
              <w:sz w:val="56"/>
              <w:szCs w:val="56"/>
            </w:rPr>
            <w:t>Health &amp; Safety Policy Statement</w:t>
          </w:r>
        </w:p>
        <w:p w14:paraId="66311626" w14:textId="77777777" w:rsidR="009674B4" w:rsidRDefault="009674B4" w:rsidP="00903662">
          <w:pPr>
            <w:tabs>
              <w:tab w:val="left" w:pos="7371"/>
            </w:tabs>
          </w:pPr>
          <w:r>
            <w:rPr>
              <w:noProof/>
              <w:lang w:eastAsia="en-GB"/>
            </w:rPr>
            <mc:AlternateContent>
              <mc:Choice Requires="wps">
                <w:drawing>
                  <wp:anchor distT="0" distB="0" distL="114300" distR="114300" simplePos="0" relativeHeight="251659264" behindDoc="0" locked="0" layoutInCell="1" allowOverlap="1" wp14:anchorId="1314D730" wp14:editId="218FF5CD">
                    <wp:simplePos x="0" y="0"/>
                    <wp:positionH relativeFrom="column">
                      <wp:posOffset>4574911</wp:posOffset>
                    </wp:positionH>
                    <wp:positionV relativeFrom="paragraph">
                      <wp:posOffset>-2480945</wp:posOffset>
                    </wp:positionV>
                    <wp:extent cx="1749353" cy="10287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353" cy="1028700"/>
                            </a:xfrm>
                            <a:prstGeom prst="rect">
                              <a:avLst/>
                            </a:prstGeom>
                            <a:noFill/>
                            <a:ln w="9525">
                              <a:noFill/>
                              <a:miter lim="800000"/>
                              <a:headEnd/>
                              <a:tailEnd/>
                            </a:ln>
                          </wps:spPr>
                          <wps:txbx>
                            <w:txbxContent>
                              <w:p w14:paraId="2E983FBB" w14:textId="6D1C887F" w:rsidR="009674B4" w:rsidRPr="002341AF" w:rsidRDefault="00C87CBF" w:rsidP="00417941">
                                <w:pPr>
                                  <w:jc w:val="right"/>
                                  <w:rPr>
                                    <w:b/>
                                    <w:sz w:val="144"/>
                                    <w:szCs w:val="144"/>
                                  </w:rPr>
                                </w:pPr>
                                <w:sdt>
                                  <w:sdtPr>
                                    <w:rPr>
                                      <w:b/>
                                      <w:color w:val="BFBFBF" w:themeColor="background1" w:themeShade="BF"/>
                                      <w:sz w:val="144"/>
                                      <w:szCs w:val="144"/>
                                    </w:rPr>
                                    <w:alias w:val="Status"/>
                                    <w:tag w:val=""/>
                                    <w:id w:val="-1147966002"/>
                                    <w:dataBinding w:prefixMappings="xmlns:ns0='http://purl.org/dc/elements/1.1/' xmlns:ns1='http://schemas.openxmlformats.org/package/2006/metadata/core-properties' " w:xpath="/ns1:coreProperties[1]/ns1:contentStatus[1]" w:storeItemID="{6C3C8BC8-F283-45AE-878A-BAB7291924A1}"/>
                                    <w:text/>
                                  </w:sdtPr>
                                  <w:sdtEndPr/>
                                  <w:sdtContent>
                                    <w:r w:rsidR="00D40FC6">
                                      <w:rPr>
                                        <w:b/>
                                        <w:color w:val="BFBFBF" w:themeColor="background1" w:themeShade="BF"/>
                                        <w:sz w:val="144"/>
                                        <w:szCs w:val="144"/>
                                      </w:rPr>
                                      <w:t>1</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4D730" id="_x0000_t202" coordsize="21600,21600" o:spt="202" path="m,l,21600r21600,l21600,xe">
                    <v:stroke joinstyle="miter"/>
                    <v:path gradientshapeok="t" o:connecttype="rect"/>
                  </v:shapetype>
                  <v:shape id="Text Box 6" o:spid="_x0000_s1026" type="#_x0000_t202" style="position:absolute;margin-left:360.25pt;margin-top:-195.35pt;width:137.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" filled="f" stroked="f">
                    <v:textbox>
                      <w:txbxContent>
                        <w:p w14:paraId="2E983FBB" w14:textId="6D1C887F" w:rsidR="009674B4" w:rsidRPr="002341AF" w:rsidRDefault="00C87CBF" w:rsidP="00417941">
                          <w:pPr>
                            <w:jc w:val="right"/>
                            <w:rPr>
                              <w:b/>
                              <w:sz w:val="144"/>
                              <w:szCs w:val="144"/>
                            </w:rPr>
                          </w:pPr>
                          <w:sdt>
                            <w:sdtPr>
                              <w:rPr>
                                <w:b/>
                                <w:color w:val="BFBFBF" w:themeColor="background1" w:themeShade="BF"/>
                                <w:sz w:val="144"/>
                                <w:szCs w:val="144"/>
                              </w:rPr>
                              <w:alias w:val="Status"/>
                              <w:tag w:val=""/>
                              <w:id w:val="-1147966002"/>
                              <w:dataBinding w:prefixMappings="xmlns:ns0='http://purl.org/dc/elements/1.1/' xmlns:ns1='http://schemas.openxmlformats.org/package/2006/metadata/core-properties' " w:xpath="/ns1:coreProperties[1]/ns1:contentStatus[1]" w:storeItemID="{6C3C8BC8-F283-45AE-878A-BAB7291924A1}"/>
                              <w:text/>
                            </w:sdtPr>
                            <w:sdtEndPr/>
                            <w:sdtContent>
                              <w:r w:rsidR="00D40FC6">
                                <w:rPr>
                                  <w:b/>
                                  <w:color w:val="BFBFBF" w:themeColor="background1" w:themeShade="BF"/>
                                  <w:sz w:val="144"/>
                                  <w:szCs w:val="144"/>
                                </w:rPr>
                                <w:t>1</w:t>
                              </w:r>
                            </w:sdtContent>
                          </w:sdt>
                        </w:p>
                      </w:txbxContent>
                    </v:textbox>
                  </v:shape>
                </w:pict>
              </mc:Fallback>
            </mc:AlternateContent>
          </w:r>
        </w:p>
        <w:p w14:paraId="042B9928" w14:textId="77777777" w:rsidR="009674B4" w:rsidRDefault="009674B4" w:rsidP="00903662"/>
        <w:p w14:paraId="179F55D8" w14:textId="77777777" w:rsidR="009674B4" w:rsidRDefault="00AE05E6" w:rsidP="00903662">
          <w:r w:rsidRPr="008C7581">
            <w:rPr>
              <w:noProof/>
              <w:sz w:val="28"/>
              <w:lang w:eastAsia="en-GB"/>
            </w:rPr>
            <mc:AlternateContent>
              <mc:Choice Requires="wps">
                <w:drawing>
                  <wp:anchor distT="0" distB="0" distL="114300" distR="114300" simplePos="0" relativeHeight="251661312" behindDoc="0" locked="0" layoutInCell="1" allowOverlap="1" wp14:anchorId="2AD57724" wp14:editId="5A48665C">
                    <wp:simplePos x="0" y="0"/>
                    <wp:positionH relativeFrom="column">
                      <wp:posOffset>1225550</wp:posOffset>
                    </wp:positionH>
                    <wp:positionV relativeFrom="paragraph">
                      <wp:posOffset>75727</wp:posOffset>
                    </wp:positionV>
                    <wp:extent cx="5534025" cy="61741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174105"/>
                            </a:xfrm>
                            <a:prstGeom prst="rect">
                              <a:avLst/>
                            </a:prstGeom>
                            <a:noFill/>
                            <a:ln w="9525">
                              <a:noFill/>
                              <a:miter lim="800000"/>
                              <a:headEnd/>
                              <a:tailEnd/>
                            </a:ln>
                          </wps:spPr>
                          <wps:txbx>
                            <w:txbxContent>
                              <w:tbl>
                                <w:tblPr>
                                  <w:tblStyle w:val="TableGrid"/>
                                  <w:tblW w:w="6746" w:type="dxa"/>
                                  <w:tblInd w:w="894" w:type="dxa"/>
                                  <w:tblLook w:val="04A0" w:firstRow="1" w:lastRow="0" w:firstColumn="1" w:lastColumn="0" w:noHBand="0" w:noVBand="1"/>
                                </w:tblPr>
                                <w:tblGrid>
                                  <w:gridCol w:w="2211"/>
                                  <w:gridCol w:w="4535"/>
                                </w:tblGrid>
                                <w:tr w:rsidR="007E4343" w:rsidRPr="00595705" w14:paraId="1FDB61E0" w14:textId="77777777" w:rsidTr="00693DEA">
                                  <w:trPr>
                                    <w:trHeight w:val="454"/>
                                  </w:trPr>
                                  <w:tc>
                                    <w:tcPr>
                                      <w:tcW w:w="2211" w:type="dxa"/>
                                      <w:shd w:val="clear" w:color="auto" w:fill="F2F2F2" w:themeFill="background1" w:themeFillShade="F2"/>
                                      <w:vAlign w:val="center"/>
                                    </w:tcPr>
                                    <w:p w14:paraId="02502F79" w14:textId="17D315F8" w:rsidR="007E4343" w:rsidRPr="00595705" w:rsidRDefault="007E4343" w:rsidP="007E4343">
                                      <w:pPr>
                                        <w:rPr>
                                          <w:b/>
                                          <w:sz w:val="18"/>
                                          <w:szCs w:val="18"/>
                                        </w:rPr>
                                      </w:pPr>
                                      <w:r w:rsidRPr="00595705">
                                        <w:rPr>
                                          <w:b/>
                                          <w:sz w:val="18"/>
                                          <w:szCs w:val="18"/>
                                        </w:rPr>
                                        <w:t xml:space="preserve">Policy </w:t>
                                      </w:r>
                                      <w:r>
                                        <w:rPr>
                                          <w:b/>
                                          <w:sz w:val="18"/>
                                          <w:szCs w:val="18"/>
                                        </w:rPr>
                                        <w:t xml:space="preserve">Section </w:t>
                                      </w:r>
                                      <w:r w:rsidRPr="00595705">
                                        <w:rPr>
                                          <w:b/>
                                          <w:sz w:val="18"/>
                                          <w:szCs w:val="18"/>
                                        </w:rPr>
                                        <w:t>Number</w:t>
                                      </w:r>
                                    </w:p>
                                  </w:tc>
                                  <w:tc>
                                    <w:tcPr>
                                      <w:tcW w:w="4535" w:type="dxa"/>
                                      <w:vAlign w:val="center"/>
                                    </w:tcPr>
                                    <w:sdt>
                                      <w:sdtPr>
                                        <w:rPr>
                                          <w:sz w:val="18"/>
                                          <w:szCs w:val="18"/>
                                        </w:rPr>
                                        <w:alias w:val="Status"/>
                                        <w:tag w:val=""/>
                                        <w:id w:val="382756185"/>
                                        <w:dataBinding w:prefixMappings="xmlns:ns0='http://purl.org/dc/elements/1.1/' xmlns:ns1='http://schemas.openxmlformats.org/package/2006/metadata/core-properties' " w:xpath="/ns1:coreProperties[1]/ns1:contentStatus[1]" w:storeItemID="{6C3C8BC8-F283-45AE-878A-BAB7291924A1}"/>
                                        <w:text/>
                                      </w:sdtPr>
                                      <w:sdtContent>
                                        <w:p w14:paraId="5939F791" w14:textId="1ACBA762" w:rsidR="007E4343" w:rsidRPr="00595705" w:rsidRDefault="007E4343" w:rsidP="007E4343">
                                          <w:pPr>
                                            <w:rPr>
                                              <w:sz w:val="18"/>
                                              <w:szCs w:val="18"/>
                                            </w:rPr>
                                          </w:pPr>
                                          <w:r>
                                            <w:rPr>
                                              <w:sz w:val="18"/>
                                              <w:szCs w:val="18"/>
                                            </w:rPr>
                                            <w:t>1</w:t>
                                          </w:r>
                                        </w:p>
                                      </w:sdtContent>
                                    </w:sdt>
                                  </w:tc>
                                </w:tr>
                                <w:tr w:rsidR="007E4343" w:rsidRPr="00595705" w14:paraId="6BDAA74A" w14:textId="77777777" w:rsidTr="00E10185">
                                  <w:trPr>
                                    <w:trHeight w:val="454"/>
                                  </w:trPr>
                                  <w:tc>
                                    <w:tcPr>
                                      <w:tcW w:w="2211" w:type="dxa"/>
                                      <w:shd w:val="clear" w:color="auto" w:fill="F2F2F2" w:themeFill="background1" w:themeFillShade="F2"/>
                                      <w:vAlign w:val="center"/>
                                    </w:tcPr>
                                    <w:p w14:paraId="3E46A3F2" w14:textId="054FBFA0" w:rsidR="007E4343" w:rsidRPr="00595705" w:rsidRDefault="007E4343" w:rsidP="007E4343">
                                      <w:pPr>
                                        <w:rPr>
                                          <w:b/>
                                          <w:sz w:val="18"/>
                                          <w:szCs w:val="18"/>
                                        </w:rPr>
                                      </w:pPr>
                                      <w:r w:rsidRPr="00595705">
                                        <w:rPr>
                                          <w:b/>
                                          <w:sz w:val="18"/>
                                          <w:szCs w:val="18"/>
                                        </w:rPr>
                                        <w:t>Date Ratified</w:t>
                                      </w:r>
                                    </w:p>
                                  </w:tc>
                                  <w:tc>
                                    <w:tcPr>
                                      <w:tcW w:w="4535" w:type="dxa"/>
                                      <w:vAlign w:val="center"/>
                                    </w:tcPr>
                                    <w:p w14:paraId="370C3F06" w14:textId="77AD5FA1" w:rsidR="007E4343" w:rsidRPr="00595705" w:rsidRDefault="007E4343" w:rsidP="007E4343">
                                      <w:pPr>
                                        <w:rPr>
                                          <w:sz w:val="18"/>
                                          <w:szCs w:val="18"/>
                                        </w:rPr>
                                      </w:pPr>
                                      <w:r>
                                        <w:rPr>
                                          <w:sz w:val="18"/>
                                          <w:szCs w:val="18"/>
                                        </w:rPr>
                                        <w:t>01/04/2020</w:t>
                                      </w:r>
                                    </w:p>
                                  </w:tc>
                                </w:tr>
                                <w:tr w:rsidR="007E4343" w:rsidRPr="00595705" w14:paraId="15EE0E21" w14:textId="77777777" w:rsidTr="00E10185">
                                  <w:trPr>
                                    <w:trHeight w:val="454"/>
                                  </w:trPr>
                                  <w:tc>
                                    <w:tcPr>
                                      <w:tcW w:w="2211" w:type="dxa"/>
                                      <w:shd w:val="clear" w:color="auto" w:fill="F2F2F2" w:themeFill="background1" w:themeFillShade="F2"/>
                                      <w:vAlign w:val="center"/>
                                    </w:tcPr>
                                    <w:p w14:paraId="3E50A11E" w14:textId="50142127" w:rsidR="007E4343" w:rsidRPr="00595705" w:rsidRDefault="007E4343" w:rsidP="007E4343">
                                      <w:pPr>
                                        <w:rPr>
                                          <w:b/>
                                          <w:sz w:val="18"/>
                                          <w:szCs w:val="18"/>
                                        </w:rPr>
                                      </w:pPr>
                                      <w:r w:rsidRPr="00595705">
                                        <w:rPr>
                                          <w:b/>
                                          <w:sz w:val="18"/>
                                          <w:szCs w:val="18"/>
                                        </w:rPr>
                                        <w:t>Version Number</w:t>
                                      </w:r>
                                    </w:p>
                                  </w:tc>
                                  <w:tc>
                                    <w:tcPr>
                                      <w:tcW w:w="4535" w:type="dxa"/>
                                      <w:vAlign w:val="center"/>
                                    </w:tcPr>
                                    <w:p w14:paraId="3641D0A5" w14:textId="13A24390" w:rsidR="007E4343" w:rsidRPr="00595705" w:rsidRDefault="007E4343" w:rsidP="007E4343">
                                      <w:pPr>
                                        <w:rPr>
                                          <w:sz w:val="18"/>
                                          <w:szCs w:val="18"/>
                                        </w:rPr>
                                      </w:pPr>
                                      <w:r w:rsidRPr="008C7581">
                                        <w:rPr>
                                          <w:color w:val="404040" w:themeColor="text1" w:themeTint="BF"/>
                                          <w:sz w:val="18"/>
                                          <w:szCs w:val="18"/>
                                        </w:rPr>
                                        <w:t>1</w:t>
                                      </w:r>
                                    </w:p>
                                  </w:tc>
                                </w:tr>
                                <w:tr w:rsidR="007E4343" w:rsidRPr="00595705" w14:paraId="7479A3E7" w14:textId="77777777" w:rsidTr="00E10185">
                                  <w:trPr>
                                    <w:trHeight w:val="454"/>
                                  </w:trPr>
                                  <w:tc>
                                    <w:tcPr>
                                      <w:tcW w:w="2211" w:type="dxa"/>
                                      <w:shd w:val="clear" w:color="auto" w:fill="F2F2F2" w:themeFill="background1" w:themeFillShade="F2"/>
                                      <w:vAlign w:val="center"/>
                                    </w:tcPr>
                                    <w:p w14:paraId="68A0C6B3" w14:textId="42DDBC56" w:rsidR="007E4343" w:rsidRPr="00595705" w:rsidRDefault="007E4343" w:rsidP="007E4343">
                                      <w:pPr>
                                        <w:rPr>
                                          <w:b/>
                                          <w:sz w:val="18"/>
                                          <w:szCs w:val="18"/>
                                        </w:rPr>
                                      </w:pPr>
                                      <w:r w:rsidRPr="00595705">
                                        <w:rPr>
                                          <w:b/>
                                          <w:sz w:val="18"/>
                                          <w:szCs w:val="18"/>
                                        </w:rPr>
                                        <w:t>Next Review Date</w:t>
                                      </w:r>
                                    </w:p>
                                  </w:tc>
                                  <w:tc>
                                    <w:tcPr>
                                      <w:tcW w:w="4535" w:type="dxa"/>
                                      <w:vAlign w:val="center"/>
                                    </w:tcPr>
                                    <w:p w14:paraId="7AF3C280" w14:textId="3C4568D9" w:rsidR="007E4343" w:rsidRPr="00595705" w:rsidRDefault="007E4343" w:rsidP="007E4343">
                                      <w:pPr>
                                        <w:rPr>
                                          <w:sz w:val="18"/>
                                          <w:szCs w:val="18"/>
                                        </w:rPr>
                                      </w:pPr>
                                      <w:r>
                                        <w:rPr>
                                          <w:sz w:val="18"/>
                                          <w:szCs w:val="18"/>
                                        </w:rPr>
                                        <w:t>01/04/2021</w:t>
                                      </w:r>
                                    </w:p>
                                  </w:tc>
                                </w:tr>
                                <w:tr w:rsidR="007E4343" w:rsidRPr="00595705" w14:paraId="44673813" w14:textId="77777777" w:rsidTr="00693DEA">
                                  <w:trPr>
                                    <w:trHeight w:val="1397"/>
                                  </w:trPr>
                                  <w:tc>
                                    <w:tcPr>
                                      <w:tcW w:w="2211" w:type="dxa"/>
                                      <w:shd w:val="clear" w:color="auto" w:fill="F2F2F2" w:themeFill="background1" w:themeFillShade="F2"/>
                                      <w:vAlign w:val="center"/>
                                    </w:tcPr>
                                    <w:p w14:paraId="7991DB69" w14:textId="5B756D57" w:rsidR="007E4343" w:rsidRPr="00595705" w:rsidRDefault="007E4343" w:rsidP="007E4343">
                                      <w:pPr>
                                        <w:rPr>
                                          <w:b/>
                                          <w:sz w:val="18"/>
                                          <w:szCs w:val="18"/>
                                        </w:rPr>
                                      </w:pPr>
                                      <w:r w:rsidRPr="00595705">
                                        <w:rPr>
                                          <w:b/>
                                          <w:sz w:val="18"/>
                                          <w:szCs w:val="18"/>
                                        </w:rPr>
                                        <w:t>Related Policies and Guidance Documents</w:t>
                                      </w:r>
                                    </w:p>
                                  </w:tc>
                                  <w:tc>
                                    <w:tcPr>
                                      <w:tcW w:w="4535" w:type="dxa"/>
                                      <w:vAlign w:val="center"/>
                                    </w:tcPr>
                                    <w:p w14:paraId="42F0910D" w14:textId="77777777" w:rsidR="007E4343" w:rsidRDefault="007E4343" w:rsidP="007E4343">
                                      <w:pPr>
                                        <w:spacing w:before="60" w:after="60"/>
                                        <w:rPr>
                                          <w:sz w:val="16"/>
                                          <w:szCs w:val="18"/>
                                        </w:rPr>
                                      </w:pPr>
                                      <w:r>
                                        <w:rPr>
                                          <w:sz w:val="16"/>
                                          <w:szCs w:val="18"/>
                                        </w:rPr>
                                        <w:t>All policies included</w:t>
                                      </w:r>
                                    </w:p>
                                    <w:p w14:paraId="3FEB63FA" w14:textId="21F96F86" w:rsidR="007E4343" w:rsidRPr="008C7581" w:rsidRDefault="007E4343" w:rsidP="007E4343">
                                      <w:pPr>
                                        <w:spacing w:before="60" w:after="60"/>
                                        <w:rPr>
                                          <w:sz w:val="16"/>
                                          <w:szCs w:val="18"/>
                                        </w:rPr>
                                      </w:pPr>
                                      <w:r>
                                        <w:rPr>
                                          <w:sz w:val="16"/>
                                          <w:szCs w:val="18"/>
                                        </w:rPr>
                                        <w:t>INDG232</w:t>
                                      </w:r>
                                    </w:p>
                                  </w:tc>
                                </w:tr>
                                <w:tr w:rsidR="007E4343" w:rsidRPr="00595705" w14:paraId="2A777FBA" w14:textId="77777777" w:rsidTr="00693DEA">
                                  <w:trPr>
                                    <w:trHeight w:val="978"/>
                                  </w:trPr>
                                  <w:tc>
                                    <w:tcPr>
                                      <w:tcW w:w="2211" w:type="dxa"/>
                                      <w:shd w:val="clear" w:color="auto" w:fill="F2F2F2" w:themeFill="background1" w:themeFillShade="F2"/>
                                      <w:vAlign w:val="center"/>
                                    </w:tcPr>
                                    <w:p w14:paraId="46DF0AF7" w14:textId="7B08E196" w:rsidR="007E4343" w:rsidRPr="00595705" w:rsidRDefault="007E4343" w:rsidP="007E4343">
                                      <w:pPr>
                                        <w:rPr>
                                          <w:b/>
                                          <w:sz w:val="18"/>
                                          <w:szCs w:val="18"/>
                                        </w:rPr>
                                      </w:pPr>
                                      <w:r w:rsidRPr="00595705">
                                        <w:rPr>
                                          <w:b/>
                                          <w:sz w:val="18"/>
                                          <w:szCs w:val="18"/>
                                        </w:rPr>
                                        <w:t>Related Regulations</w:t>
                                      </w:r>
                                    </w:p>
                                  </w:tc>
                                  <w:tc>
                                    <w:tcPr>
                                      <w:tcW w:w="4535" w:type="dxa"/>
                                      <w:vAlign w:val="center"/>
                                    </w:tcPr>
                                    <w:p w14:paraId="1EC32052" w14:textId="77777777" w:rsidR="007E4343" w:rsidRDefault="007E4343" w:rsidP="007E4343">
                                      <w:pPr>
                                        <w:spacing w:before="60" w:after="60"/>
                                        <w:rPr>
                                          <w:sz w:val="16"/>
                                          <w:szCs w:val="18"/>
                                        </w:rPr>
                                      </w:pPr>
                                      <w:r>
                                        <w:rPr>
                                          <w:sz w:val="16"/>
                                          <w:szCs w:val="18"/>
                                        </w:rPr>
                                        <w:t>Health and Safety at Work Act 1974</w:t>
                                      </w:r>
                                    </w:p>
                                    <w:p w14:paraId="3EBBA1C3" w14:textId="77777777" w:rsidR="007E4343" w:rsidRDefault="007E4343" w:rsidP="007E4343">
                                      <w:pPr>
                                        <w:spacing w:before="60" w:after="60"/>
                                        <w:rPr>
                                          <w:sz w:val="16"/>
                                          <w:szCs w:val="18"/>
                                        </w:rPr>
                                      </w:pPr>
                                      <w:r>
                                        <w:rPr>
                                          <w:sz w:val="16"/>
                                          <w:szCs w:val="18"/>
                                        </w:rPr>
                                        <w:t>The Management of Health and Safety at Work Regulations 1999</w:t>
                                      </w:r>
                                    </w:p>
                                    <w:p w14:paraId="3F39839E" w14:textId="77777777" w:rsidR="007E4343" w:rsidRDefault="007E4343" w:rsidP="007E4343">
                                      <w:pPr>
                                        <w:spacing w:before="60" w:after="60"/>
                                        <w:rPr>
                                          <w:sz w:val="16"/>
                                          <w:szCs w:val="18"/>
                                        </w:rPr>
                                      </w:pPr>
                                      <w:r>
                                        <w:rPr>
                                          <w:sz w:val="16"/>
                                          <w:szCs w:val="18"/>
                                        </w:rPr>
                                        <w:t>Workplace (Health, Safety and Welfare) Regulations 1992</w:t>
                                      </w:r>
                                    </w:p>
                                    <w:p w14:paraId="75B48C4E" w14:textId="1C7B0CB5" w:rsidR="007E4343" w:rsidRPr="00302C88" w:rsidRDefault="007E4343" w:rsidP="007E4343">
                                      <w:pPr>
                                        <w:spacing w:before="60" w:after="60"/>
                                        <w:rPr>
                                          <w:sz w:val="16"/>
                                          <w:szCs w:val="16"/>
                                        </w:rPr>
                                      </w:pPr>
                                      <w:r w:rsidRPr="00302C88">
                                        <w:rPr>
                                          <w:sz w:val="16"/>
                                          <w:szCs w:val="16"/>
                                        </w:rPr>
                                        <w:t>Health &amp; Safety (Consultation with Employees) Regulations 1996</w:t>
                                      </w:r>
                                    </w:p>
                                  </w:tc>
                                </w:tr>
                                <w:tr w:rsidR="007E4343" w:rsidRPr="00595705" w14:paraId="2A1337A0" w14:textId="77777777" w:rsidTr="00693DEA">
                                  <w:trPr>
                                    <w:trHeight w:val="835"/>
                                  </w:trPr>
                                  <w:tc>
                                    <w:tcPr>
                                      <w:tcW w:w="2211" w:type="dxa"/>
                                      <w:shd w:val="clear" w:color="auto" w:fill="F2F2F2" w:themeFill="background1" w:themeFillShade="F2"/>
                                      <w:vAlign w:val="center"/>
                                    </w:tcPr>
                                    <w:p w14:paraId="456BD1EB" w14:textId="0BF8895B" w:rsidR="007E4343" w:rsidRPr="00595705" w:rsidRDefault="007E4343" w:rsidP="007E4343">
                                      <w:pPr>
                                        <w:rPr>
                                          <w:b/>
                                          <w:sz w:val="18"/>
                                          <w:szCs w:val="18"/>
                                        </w:rPr>
                                      </w:pPr>
                                      <w:r>
                                        <w:rPr>
                                          <w:b/>
                                          <w:sz w:val="18"/>
                                          <w:szCs w:val="18"/>
                                        </w:rPr>
                                        <w:t>Annexes and Supplementary Info</w:t>
                                      </w:r>
                                    </w:p>
                                  </w:tc>
                                  <w:tc>
                                    <w:tcPr>
                                      <w:tcW w:w="4535" w:type="dxa"/>
                                      <w:vAlign w:val="center"/>
                                    </w:tcPr>
                                    <w:p w14:paraId="54610BEC" w14:textId="791DAD27" w:rsidR="007E4343" w:rsidRPr="00595705" w:rsidRDefault="007E4343" w:rsidP="007E4343">
                                      <w:pPr>
                                        <w:spacing w:before="60" w:after="60"/>
                                        <w:rPr>
                                          <w:sz w:val="18"/>
                                          <w:szCs w:val="18"/>
                                        </w:rPr>
                                      </w:pPr>
                                      <w:r>
                                        <w:rPr>
                                          <w:sz w:val="18"/>
                                          <w:szCs w:val="18"/>
                                        </w:rPr>
                                        <w:t>None</w:t>
                                      </w:r>
                                    </w:p>
                                  </w:tc>
                                </w:tr>
                                <w:tr w:rsidR="007E4343" w:rsidRPr="00595705" w14:paraId="38858750" w14:textId="77777777" w:rsidTr="00693DEA">
                                  <w:trPr>
                                    <w:trHeight w:val="454"/>
                                  </w:trPr>
                                  <w:tc>
                                    <w:tcPr>
                                      <w:tcW w:w="2211" w:type="dxa"/>
                                      <w:shd w:val="clear" w:color="auto" w:fill="F2F2F2" w:themeFill="background1" w:themeFillShade="F2"/>
                                      <w:vAlign w:val="center"/>
                                    </w:tcPr>
                                    <w:p w14:paraId="3E49B544" w14:textId="4D23E80F" w:rsidR="007E4343" w:rsidRPr="00595705" w:rsidRDefault="007E4343" w:rsidP="007E4343">
                                      <w:pPr>
                                        <w:rPr>
                                          <w:b/>
                                          <w:sz w:val="18"/>
                                          <w:szCs w:val="18"/>
                                        </w:rPr>
                                      </w:pPr>
                                      <w:r w:rsidRPr="00595705">
                                        <w:rPr>
                                          <w:b/>
                                          <w:sz w:val="18"/>
                                          <w:szCs w:val="18"/>
                                        </w:rPr>
                                        <w:t xml:space="preserve">Responsible </w:t>
                                      </w:r>
                                      <w:r>
                                        <w:rPr>
                                          <w:b/>
                                          <w:sz w:val="18"/>
                                          <w:szCs w:val="18"/>
                                        </w:rPr>
                                        <w:t>Person</w:t>
                                      </w:r>
                                    </w:p>
                                  </w:tc>
                                  <w:sdt>
                                    <w:sdtPr>
                                      <w:rPr>
                                        <w:sz w:val="18"/>
                                        <w:szCs w:val="18"/>
                                      </w:rPr>
                                      <w:alias w:val="Director"/>
                                      <w:tag w:val="Director"/>
                                      <w:id w:val="-434064119"/>
                                      <w:dataBinding w:prefixMappings="xmlns:ns0='http://schemas.microsoft.com/office/2006/coverPageProps' " w:xpath="/ns0:CoverPageProperties[1]/ns0:Abstract[1]" w:storeItemID="{55AF091B-3C7A-41E3-B477-F2FDAA23CFDA}"/>
                                      <w:text/>
                                    </w:sdtPr>
                                    <w:sdtContent>
                                      <w:tc>
                                        <w:tcPr>
                                          <w:tcW w:w="4535" w:type="dxa"/>
                                          <w:vAlign w:val="center"/>
                                        </w:tcPr>
                                        <w:p w14:paraId="2CBBB7C3" w14:textId="5A474B19" w:rsidR="007E4343" w:rsidRPr="00595705" w:rsidRDefault="007E4343" w:rsidP="007E4343">
                                          <w:pPr>
                                            <w:rPr>
                                              <w:sz w:val="18"/>
                                              <w:szCs w:val="18"/>
                                            </w:rPr>
                                          </w:pPr>
                                          <w:r w:rsidRPr="007E4343">
                                            <w:rPr>
                                              <w:sz w:val="18"/>
                                              <w:szCs w:val="18"/>
                                            </w:rPr>
                                            <w:t>Russ Pryor</w:t>
                                          </w:r>
                                        </w:p>
                                      </w:tc>
                                    </w:sdtContent>
                                  </w:sdt>
                                </w:tr>
                                <w:tr w:rsidR="009674B4" w:rsidRPr="00595705" w14:paraId="1D8C4EC4" w14:textId="77777777" w:rsidTr="00693DEA">
                                  <w:trPr>
                                    <w:trHeight w:val="835"/>
                                  </w:trPr>
                                  <w:tc>
                                    <w:tcPr>
                                      <w:tcW w:w="2211" w:type="dxa"/>
                                      <w:shd w:val="clear" w:color="auto" w:fill="F2F2F2" w:themeFill="background1" w:themeFillShade="F2"/>
                                      <w:vAlign w:val="center"/>
                                    </w:tcPr>
                                    <w:p w14:paraId="75A4C8DF" w14:textId="77777777" w:rsidR="009674B4" w:rsidRPr="00595705" w:rsidRDefault="009674B4" w:rsidP="008C7581">
                                      <w:pPr>
                                        <w:rPr>
                                          <w:b/>
                                          <w:sz w:val="18"/>
                                          <w:szCs w:val="18"/>
                                        </w:rPr>
                                      </w:pPr>
                                      <w:r>
                                        <w:rPr>
                                          <w:b/>
                                          <w:sz w:val="18"/>
                                          <w:szCs w:val="18"/>
                                        </w:rPr>
                                        <w:t>Responsible Person Signature</w:t>
                                      </w:r>
                                    </w:p>
                                  </w:tc>
                                  <w:tc>
                                    <w:tcPr>
                                      <w:tcW w:w="4535" w:type="dxa"/>
                                      <w:vAlign w:val="center"/>
                                    </w:tcPr>
                                    <w:p w14:paraId="4DBB17C9" w14:textId="4ABC15AA" w:rsidR="009674B4" w:rsidRPr="00595705" w:rsidRDefault="006D20B4" w:rsidP="008C7581">
                                      <w:pPr>
                                        <w:rPr>
                                          <w:sz w:val="18"/>
                                          <w:szCs w:val="18"/>
                                        </w:rPr>
                                      </w:pPr>
                                      <w:r>
                                        <w:rPr>
                                          <w:noProof/>
                                        </w:rPr>
                                        <w:drawing>
                                          <wp:inline distT="0" distB="0" distL="0" distR="0" wp14:anchorId="2C97F679" wp14:editId="5CD74005">
                                            <wp:extent cx="819150" cy="54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9150" cy="542925"/>
                                                    </a:xfrm>
                                                    <a:prstGeom prst="rect">
                                                      <a:avLst/>
                                                    </a:prstGeom>
                                                  </pic:spPr>
                                                </pic:pic>
                                              </a:graphicData>
                                            </a:graphic>
                                          </wp:inline>
                                        </w:drawing>
                                      </w:r>
                                    </w:p>
                                  </w:tc>
                                </w:tr>
                              </w:tbl>
                              <w:p w14:paraId="2AB67964" w14:textId="77777777" w:rsidR="009674B4" w:rsidRDefault="009674B4" w:rsidP="008C7581"/>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AD57724" id="Text Box 2" o:spid="_x0000_s1027" type="#_x0000_t202" style="position:absolute;margin-left:96.5pt;margin-top:5.95pt;width:435.75pt;height:48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" filled="f" stroked="f">
                    <v:textbox>
                      <w:txbxContent>
                        <w:tbl>
                          <w:tblPr>
                            <w:tblStyle w:val="TableGrid"/>
                            <w:tblW w:w="6746" w:type="dxa"/>
                            <w:tblInd w:w="894" w:type="dxa"/>
                            <w:tblLook w:val="04A0" w:firstRow="1" w:lastRow="0" w:firstColumn="1" w:lastColumn="0" w:noHBand="0" w:noVBand="1"/>
                          </w:tblPr>
                          <w:tblGrid>
                            <w:gridCol w:w="2211"/>
                            <w:gridCol w:w="4535"/>
                          </w:tblGrid>
                          <w:tr w:rsidR="007E4343" w:rsidRPr="00595705" w14:paraId="1FDB61E0" w14:textId="77777777" w:rsidTr="00693DEA">
                            <w:trPr>
                              <w:trHeight w:val="454"/>
                            </w:trPr>
                            <w:tc>
                              <w:tcPr>
                                <w:tcW w:w="2211" w:type="dxa"/>
                                <w:shd w:val="clear" w:color="auto" w:fill="F2F2F2" w:themeFill="background1" w:themeFillShade="F2"/>
                                <w:vAlign w:val="center"/>
                              </w:tcPr>
                              <w:p w14:paraId="02502F79" w14:textId="17D315F8" w:rsidR="007E4343" w:rsidRPr="00595705" w:rsidRDefault="007E4343" w:rsidP="007E4343">
                                <w:pPr>
                                  <w:rPr>
                                    <w:b/>
                                    <w:sz w:val="18"/>
                                    <w:szCs w:val="18"/>
                                  </w:rPr>
                                </w:pPr>
                                <w:r w:rsidRPr="00595705">
                                  <w:rPr>
                                    <w:b/>
                                    <w:sz w:val="18"/>
                                    <w:szCs w:val="18"/>
                                  </w:rPr>
                                  <w:t xml:space="preserve">Policy </w:t>
                                </w:r>
                                <w:r>
                                  <w:rPr>
                                    <w:b/>
                                    <w:sz w:val="18"/>
                                    <w:szCs w:val="18"/>
                                  </w:rPr>
                                  <w:t xml:space="preserve">Section </w:t>
                                </w:r>
                                <w:r w:rsidRPr="00595705">
                                  <w:rPr>
                                    <w:b/>
                                    <w:sz w:val="18"/>
                                    <w:szCs w:val="18"/>
                                  </w:rPr>
                                  <w:t>Number</w:t>
                                </w:r>
                              </w:p>
                            </w:tc>
                            <w:tc>
                              <w:tcPr>
                                <w:tcW w:w="4535" w:type="dxa"/>
                                <w:vAlign w:val="center"/>
                              </w:tcPr>
                              <w:sdt>
                                <w:sdtPr>
                                  <w:rPr>
                                    <w:sz w:val="18"/>
                                    <w:szCs w:val="18"/>
                                  </w:rPr>
                                  <w:alias w:val="Status"/>
                                  <w:tag w:val=""/>
                                  <w:id w:val="382756185"/>
                                  <w:dataBinding w:prefixMappings="xmlns:ns0='http://purl.org/dc/elements/1.1/' xmlns:ns1='http://schemas.openxmlformats.org/package/2006/metadata/core-properties' " w:xpath="/ns1:coreProperties[1]/ns1:contentStatus[1]" w:storeItemID="{6C3C8BC8-F283-45AE-878A-BAB7291924A1}"/>
                                  <w:text/>
                                </w:sdtPr>
                                <w:sdtContent>
                                  <w:p w14:paraId="5939F791" w14:textId="1ACBA762" w:rsidR="007E4343" w:rsidRPr="00595705" w:rsidRDefault="007E4343" w:rsidP="007E4343">
                                    <w:pPr>
                                      <w:rPr>
                                        <w:sz w:val="18"/>
                                        <w:szCs w:val="18"/>
                                      </w:rPr>
                                    </w:pPr>
                                    <w:r>
                                      <w:rPr>
                                        <w:sz w:val="18"/>
                                        <w:szCs w:val="18"/>
                                      </w:rPr>
                                      <w:t>1</w:t>
                                    </w:r>
                                  </w:p>
                                </w:sdtContent>
                              </w:sdt>
                            </w:tc>
                          </w:tr>
                          <w:tr w:rsidR="007E4343" w:rsidRPr="00595705" w14:paraId="6BDAA74A" w14:textId="77777777" w:rsidTr="00E10185">
                            <w:trPr>
                              <w:trHeight w:val="454"/>
                            </w:trPr>
                            <w:tc>
                              <w:tcPr>
                                <w:tcW w:w="2211" w:type="dxa"/>
                                <w:shd w:val="clear" w:color="auto" w:fill="F2F2F2" w:themeFill="background1" w:themeFillShade="F2"/>
                                <w:vAlign w:val="center"/>
                              </w:tcPr>
                              <w:p w14:paraId="3E46A3F2" w14:textId="054FBFA0" w:rsidR="007E4343" w:rsidRPr="00595705" w:rsidRDefault="007E4343" w:rsidP="007E4343">
                                <w:pPr>
                                  <w:rPr>
                                    <w:b/>
                                    <w:sz w:val="18"/>
                                    <w:szCs w:val="18"/>
                                  </w:rPr>
                                </w:pPr>
                                <w:r w:rsidRPr="00595705">
                                  <w:rPr>
                                    <w:b/>
                                    <w:sz w:val="18"/>
                                    <w:szCs w:val="18"/>
                                  </w:rPr>
                                  <w:t>Date Ratified</w:t>
                                </w:r>
                              </w:p>
                            </w:tc>
                            <w:tc>
                              <w:tcPr>
                                <w:tcW w:w="4535" w:type="dxa"/>
                                <w:vAlign w:val="center"/>
                              </w:tcPr>
                              <w:p w14:paraId="370C3F06" w14:textId="77AD5FA1" w:rsidR="007E4343" w:rsidRPr="00595705" w:rsidRDefault="007E4343" w:rsidP="007E4343">
                                <w:pPr>
                                  <w:rPr>
                                    <w:sz w:val="18"/>
                                    <w:szCs w:val="18"/>
                                  </w:rPr>
                                </w:pPr>
                                <w:r>
                                  <w:rPr>
                                    <w:sz w:val="18"/>
                                    <w:szCs w:val="18"/>
                                  </w:rPr>
                                  <w:t>01/04/2020</w:t>
                                </w:r>
                              </w:p>
                            </w:tc>
                          </w:tr>
                          <w:tr w:rsidR="007E4343" w:rsidRPr="00595705" w14:paraId="15EE0E21" w14:textId="77777777" w:rsidTr="00E10185">
                            <w:trPr>
                              <w:trHeight w:val="454"/>
                            </w:trPr>
                            <w:tc>
                              <w:tcPr>
                                <w:tcW w:w="2211" w:type="dxa"/>
                                <w:shd w:val="clear" w:color="auto" w:fill="F2F2F2" w:themeFill="background1" w:themeFillShade="F2"/>
                                <w:vAlign w:val="center"/>
                              </w:tcPr>
                              <w:p w14:paraId="3E50A11E" w14:textId="50142127" w:rsidR="007E4343" w:rsidRPr="00595705" w:rsidRDefault="007E4343" w:rsidP="007E4343">
                                <w:pPr>
                                  <w:rPr>
                                    <w:b/>
                                    <w:sz w:val="18"/>
                                    <w:szCs w:val="18"/>
                                  </w:rPr>
                                </w:pPr>
                                <w:r w:rsidRPr="00595705">
                                  <w:rPr>
                                    <w:b/>
                                    <w:sz w:val="18"/>
                                    <w:szCs w:val="18"/>
                                  </w:rPr>
                                  <w:t>Version Number</w:t>
                                </w:r>
                              </w:p>
                            </w:tc>
                            <w:tc>
                              <w:tcPr>
                                <w:tcW w:w="4535" w:type="dxa"/>
                                <w:vAlign w:val="center"/>
                              </w:tcPr>
                              <w:p w14:paraId="3641D0A5" w14:textId="13A24390" w:rsidR="007E4343" w:rsidRPr="00595705" w:rsidRDefault="007E4343" w:rsidP="007E4343">
                                <w:pPr>
                                  <w:rPr>
                                    <w:sz w:val="18"/>
                                    <w:szCs w:val="18"/>
                                  </w:rPr>
                                </w:pPr>
                                <w:r w:rsidRPr="008C7581">
                                  <w:rPr>
                                    <w:color w:val="404040" w:themeColor="text1" w:themeTint="BF"/>
                                    <w:sz w:val="18"/>
                                    <w:szCs w:val="18"/>
                                  </w:rPr>
                                  <w:t>1</w:t>
                                </w:r>
                              </w:p>
                            </w:tc>
                          </w:tr>
                          <w:tr w:rsidR="007E4343" w:rsidRPr="00595705" w14:paraId="7479A3E7" w14:textId="77777777" w:rsidTr="00E10185">
                            <w:trPr>
                              <w:trHeight w:val="454"/>
                            </w:trPr>
                            <w:tc>
                              <w:tcPr>
                                <w:tcW w:w="2211" w:type="dxa"/>
                                <w:shd w:val="clear" w:color="auto" w:fill="F2F2F2" w:themeFill="background1" w:themeFillShade="F2"/>
                                <w:vAlign w:val="center"/>
                              </w:tcPr>
                              <w:p w14:paraId="68A0C6B3" w14:textId="42DDBC56" w:rsidR="007E4343" w:rsidRPr="00595705" w:rsidRDefault="007E4343" w:rsidP="007E4343">
                                <w:pPr>
                                  <w:rPr>
                                    <w:b/>
                                    <w:sz w:val="18"/>
                                    <w:szCs w:val="18"/>
                                  </w:rPr>
                                </w:pPr>
                                <w:r w:rsidRPr="00595705">
                                  <w:rPr>
                                    <w:b/>
                                    <w:sz w:val="18"/>
                                    <w:szCs w:val="18"/>
                                  </w:rPr>
                                  <w:t>Next Review Date</w:t>
                                </w:r>
                              </w:p>
                            </w:tc>
                            <w:tc>
                              <w:tcPr>
                                <w:tcW w:w="4535" w:type="dxa"/>
                                <w:vAlign w:val="center"/>
                              </w:tcPr>
                              <w:p w14:paraId="7AF3C280" w14:textId="3C4568D9" w:rsidR="007E4343" w:rsidRPr="00595705" w:rsidRDefault="007E4343" w:rsidP="007E4343">
                                <w:pPr>
                                  <w:rPr>
                                    <w:sz w:val="18"/>
                                    <w:szCs w:val="18"/>
                                  </w:rPr>
                                </w:pPr>
                                <w:r>
                                  <w:rPr>
                                    <w:sz w:val="18"/>
                                    <w:szCs w:val="18"/>
                                  </w:rPr>
                                  <w:t>01/04/2021</w:t>
                                </w:r>
                              </w:p>
                            </w:tc>
                          </w:tr>
                          <w:tr w:rsidR="007E4343" w:rsidRPr="00595705" w14:paraId="44673813" w14:textId="77777777" w:rsidTr="00693DEA">
                            <w:trPr>
                              <w:trHeight w:val="1397"/>
                            </w:trPr>
                            <w:tc>
                              <w:tcPr>
                                <w:tcW w:w="2211" w:type="dxa"/>
                                <w:shd w:val="clear" w:color="auto" w:fill="F2F2F2" w:themeFill="background1" w:themeFillShade="F2"/>
                                <w:vAlign w:val="center"/>
                              </w:tcPr>
                              <w:p w14:paraId="7991DB69" w14:textId="5B756D57" w:rsidR="007E4343" w:rsidRPr="00595705" w:rsidRDefault="007E4343" w:rsidP="007E4343">
                                <w:pPr>
                                  <w:rPr>
                                    <w:b/>
                                    <w:sz w:val="18"/>
                                    <w:szCs w:val="18"/>
                                  </w:rPr>
                                </w:pPr>
                                <w:r w:rsidRPr="00595705">
                                  <w:rPr>
                                    <w:b/>
                                    <w:sz w:val="18"/>
                                    <w:szCs w:val="18"/>
                                  </w:rPr>
                                  <w:t>Related Policies and Guidance Documents</w:t>
                                </w:r>
                              </w:p>
                            </w:tc>
                            <w:tc>
                              <w:tcPr>
                                <w:tcW w:w="4535" w:type="dxa"/>
                                <w:vAlign w:val="center"/>
                              </w:tcPr>
                              <w:p w14:paraId="42F0910D" w14:textId="77777777" w:rsidR="007E4343" w:rsidRDefault="007E4343" w:rsidP="007E4343">
                                <w:pPr>
                                  <w:spacing w:before="60" w:after="60"/>
                                  <w:rPr>
                                    <w:sz w:val="16"/>
                                    <w:szCs w:val="18"/>
                                  </w:rPr>
                                </w:pPr>
                                <w:r>
                                  <w:rPr>
                                    <w:sz w:val="16"/>
                                    <w:szCs w:val="18"/>
                                  </w:rPr>
                                  <w:t>All policies included</w:t>
                                </w:r>
                              </w:p>
                              <w:p w14:paraId="3FEB63FA" w14:textId="21F96F86" w:rsidR="007E4343" w:rsidRPr="008C7581" w:rsidRDefault="007E4343" w:rsidP="007E4343">
                                <w:pPr>
                                  <w:spacing w:before="60" w:after="60"/>
                                  <w:rPr>
                                    <w:sz w:val="16"/>
                                    <w:szCs w:val="18"/>
                                  </w:rPr>
                                </w:pPr>
                                <w:r>
                                  <w:rPr>
                                    <w:sz w:val="16"/>
                                    <w:szCs w:val="18"/>
                                  </w:rPr>
                                  <w:t>INDG232</w:t>
                                </w:r>
                              </w:p>
                            </w:tc>
                          </w:tr>
                          <w:tr w:rsidR="007E4343" w:rsidRPr="00595705" w14:paraId="2A777FBA" w14:textId="77777777" w:rsidTr="00693DEA">
                            <w:trPr>
                              <w:trHeight w:val="978"/>
                            </w:trPr>
                            <w:tc>
                              <w:tcPr>
                                <w:tcW w:w="2211" w:type="dxa"/>
                                <w:shd w:val="clear" w:color="auto" w:fill="F2F2F2" w:themeFill="background1" w:themeFillShade="F2"/>
                                <w:vAlign w:val="center"/>
                              </w:tcPr>
                              <w:p w14:paraId="46DF0AF7" w14:textId="7B08E196" w:rsidR="007E4343" w:rsidRPr="00595705" w:rsidRDefault="007E4343" w:rsidP="007E4343">
                                <w:pPr>
                                  <w:rPr>
                                    <w:b/>
                                    <w:sz w:val="18"/>
                                    <w:szCs w:val="18"/>
                                  </w:rPr>
                                </w:pPr>
                                <w:r w:rsidRPr="00595705">
                                  <w:rPr>
                                    <w:b/>
                                    <w:sz w:val="18"/>
                                    <w:szCs w:val="18"/>
                                  </w:rPr>
                                  <w:t>Related Regulations</w:t>
                                </w:r>
                              </w:p>
                            </w:tc>
                            <w:tc>
                              <w:tcPr>
                                <w:tcW w:w="4535" w:type="dxa"/>
                                <w:vAlign w:val="center"/>
                              </w:tcPr>
                              <w:p w14:paraId="1EC32052" w14:textId="77777777" w:rsidR="007E4343" w:rsidRDefault="007E4343" w:rsidP="007E4343">
                                <w:pPr>
                                  <w:spacing w:before="60" w:after="60"/>
                                  <w:rPr>
                                    <w:sz w:val="16"/>
                                    <w:szCs w:val="18"/>
                                  </w:rPr>
                                </w:pPr>
                                <w:r>
                                  <w:rPr>
                                    <w:sz w:val="16"/>
                                    <w:szCs w:val="18"/>
                                  </w:rPr>
                                  <w:t>Health and Safety at Work Act 1974</w:t>
                                </w:r>
                              </w:p>
                              <w:p w14:paraId="3EBBA1C3" w14:textId="77777777" w:rsidR="007E4343" w:rsidRDefault="007E4343" w:rsidP="007E4343">
                                <w:pPr>
                                  <w:spacing w:before="60" w:after="60"/>
                                  <w:rPr>
                                    <w:sz w:val="16"/>
                                    <w:szCs w:val="18"/>
                                  </w:rPr>
                                </w:pPr>
                                <w:r>
                                  <w:rPr>
                                    <w:sz w:val="16"/>
                                    <w:szCs w:val="18"/>
                                  </w:rPr>
                                  <w:t>The Management of Health and Safety at Work Regulations 1999</w:t>
                                </w:r>
                              </w:p>
                              <w:p w14:paraId="3F39839E" w14:textId="77777777" w:rsidR="007E4343" w:rsidRDefault="007E4343" w:rsidP="007E4343">
                                <w:pPr>
                                  <w:spacing w:before="60" w:after="60"/>
                                  <w:rPr>
                                    <w:sz w:val="16"/>
                                    <w:szCs w:val="18"/>
                                  </w:rPr>
                                </w:pPr>
                                <w:r>
                                  <w:rPr>
                                    <w:sz w:val="16"/>
                                    <w:szCs w:val="18"/>
                                  </w:rPr>
                                  <w:t>Workplace (Health, Safety and Welfare) Regulations 1992</w:t>
                                </w:r>
                              </w:p>
                              <w:p w14:paraId="75B48C4E" w14:textId="1C7B0CB5" w:rsidR="007E4343" w:rsidRPr="00302C88" w:rsidRDefault="007E4343" w:rsidP="007E4343">
                                <w:pPr>
                                  <w:spacing w:before="60" w:after="60"/>
                                  <w:rPr>
                                    <w:sz w:val="16"/>
                                    <w:szCs w:val="16"/>
                                  </w:rPr>
                                </w:pPr>
                                <w:r w:rsidRPr="00302C88">
                                  <w:rPr>
                                    <w:sz w:val="16"/>
                                    <w:szCs w:val="16"/>
                                  </w:rPr>
                                  <w:t>Health &amp; Safety (Consultation with Employees) Regulations 1996</w:t>
                                </w:r>
                              </w:p>
                            </w:tc>
                          </w:tr>
                          <w:tr w:rsidR="007E4343" w:rsidRPr="00595705" w14:paraId="2A1337A0" w14:textId="77777777" w:rsidTr="00693DEA">
                            <w:trPr>
                              <w:trHeight w:val="835"/>
                            </w:trPr>
                            <w:tc>
                              <w:tcPr>
                                <w:tcW w:w="2211" w:type="dxa"/>
                                <w:shd w:val="clear" w:color="auto" w:fill="F2F2F2" w:themeFill="background1" w:themeFillShade="F2"/>
                                <w:vAlign w:val="center"/>
                              </w:tcPr>
                              <w:p w14:paraId="456BD1EB" w14:textId="0BF8895B" w:rsidR="007E4343" w:rsidRPr="00595705" w:rsidRDefault="007E4343" w:rsidP="007E4343">
                                <w:pPr>
                                  <w:rPr>
                                    <w:b/>
                                    <w:sz w:val="18"/>
                                    <w:szCs w:val="18"/>
                                  </w:rPr>
                                </w:pPr>
                                <w:r>
                                  <w:rPr>
                                    <w:b/>
                                    <w:sz w:val="18"/>
                                    <w:szCs w:val="18"/>
                                  </w:rPr>
                                  <w:t>Annexes and Supplementary Info</w:t>
                                </w:r>
                              </w:p>
                            </w:tc>
                            <w:tc>
                              <w:tcPr>
                                <w:tcW w:w="4535" w:type="dxa"/>
                                <w:vAlign w:val="center"/>
                              </w:tcPr>
                              <w:p w14:paraId="54610BEC" w14:textId="791DAD27" w:rsidR="007E4343" w:rsidRPr="00595705" w:rsidRDefault="007E4343" w:rsidP="007E4343">
                                <w:pPr>
                                  <w:spacing w:before="60" w:after="60"/>
                                  <w:rPr>
                                    <w:sz w:val="18"/>
                                    <w:szCs w:val="18"/>
                                  </w:rPr>
                                </w:pPr>
                                <w:r>
                                  <w:rPr>
                                    <w:sz w:val="18"/>
                                    <w:szCs w:val="18"/>
                                  </w:rPr>
                                  <w:t>None</w:t>
                                </w:r>
                              </w:p>
                            </w:tc>
                          </w:tr>
                          <w:tr w:rsidR="007E4343" w:rsidRPr="00595705" w14:paraId="38858750" w14:textId="77777777" w:rsidTr="00693DEA">
                            <w:trPr>
                              <w:trHeight w:val="454"/>
                            </w:trPr>
                            <w:tc>
                              <w:tcPr>
                                <w:tcW w:w="2211" w:type="dxa"/>
                                <w:shd w:val="clear" w:color="auto" w:fill="F2F2F2" w:themeFill="background1" w:themeFillShade="F2"/>
                                <w:vAlign w:val="center"/>
                              </w:tcPr>
                              <w:p w14:paraId="3E49B544" w14:textId="4D23E80F" w:rsidR="007E4343" w:rsidRPr="00595705" w:rsidRDefault="007E4343" w:rsidP="007E4343">
                                <w:pPr>
                                  <w:rPr>
                                    <w:b/>
                                    <w:sz w:val="18"/>
                                    <w:szCs w:val="18"/>
                                  </w:rPr>
                                </w:pPr>
                                <w:r w:rsidRPr="00595705">
                                  <w:rPr>
                                    <w:b/>
                                    <w:sz w:val="18"/>
                                    <w:szCs w:val="18"/>
                                  </w:rPr>
                                  <w:t xml:space="preserve">Responsible </w:t>
                                </w:r>
                                <w:r>
                                  <w:rPr>
                                    <w:b/>
                                    <w:sz w:val="18"/>
                                    <w:szCs w:val="18"/>
                                  </w:rPr>
                                  <w:t>Person</w:t>
                                </w:r>
                              </w:p>
                            </w:tc>
                            <w:sdt>
                              <w:sdtPr>
                                <w:rPr>
                                  <w:sz w:val="18"/>
                                  <w:szCs w:val="18"/>
                                </w:rPr>
                                <w:alias w:val="Director"/>
                                <w:tag w:val="Director"/>
                                <w:id w:val="-434064119"/>
                                <w:dataBinding w:prefixMappings="xmlns:ns0='http://schemas.microsoft.com/office/2006/coverPageProps' " w:xpath="/ns0:CoverPageProperties[1]/ns0:Abstract[1]" w:storeItemID="{55AF091B-3C7A-41E3-B477-F2FDAA23CFDA}"/>
                                <w:text/>
                              </w:sdtPr>
                              <w:sdtContent>
                                <w:tc>
                                  <w:tcPr>
                                    <w:tcW w:w="4535" w:type="dxa"/>
                                    <w:vAlign w:val="center"/>
                                  </w:tcPr>
                                  <w:p w14:paraId="2CBBB7C3" w14:textId="5A474B19" w:rsidR="007E4343" w:rsidRPr="00595705" w:rsidRDefault="007E4343" w:rsidP="007E4343">
                                    <w:pPr>
                                      <w:rPr>
                                        <w:sz w:val="18"/>
                                        <w:szCs w:val="18"/>
                                      </w:rPr>
                                    </w:pPr>
                                    <w:r w:rsidRPr="007E4343">
                                      <w:rPr>
                                        <w:sz w:val="18"/>
                                        <w:szCs w:val="18"/>
                                      </w:rPr>
                                      <w:t>Russ Pryor</w:t>
                                    </w:r>
                                  </w:p>
                                </w:tc>
                              </w:sdtContent>
                            </w:sdt>
                          </w:tr>
                          <w:tr w:rsidR="009674B4" w:rsidRPr="00595705" w14:paraId="1D8C4EC4" w14:textId="77777777" w:rsidTr="00693DEA">
                            <w:trPr>
                              <w:trHeight w:val="835"/>
                            </w:trPr>
                            <w:tc>
                              <w:tcPr>
                                <w:tcW w:w="2211" w:type="dxa"/>
                                <w:shd w:val="clear" w:color="auto" w:fill="F2F2F2" w:themeFill="background1" w:themeFillShade="F2"/>
                                <w:vAlign w:val="center"/>
                              </w:tcPr>
                              <w:p w14:paraId="75A4C8DF" w14:textId="77777777" w:rsidR="009674B4" w:rsidRPr="00595705" w:rsidRDefault="009674B4" w:rsidP="008C7581">
                                <w:pPr>
                                  <w:rPr>
                                    <w:b/>
                                    <w:sz w:val="18"/>
                                    <w:szCs w:val="18"/>
                                  </w:rPr>
                                </w:pPr>
                                <w:r>
                                  <w:rPr>
                                    <w:b/>
                                    <w:sz w:val="18"/>
                                    <w:szCs w:val="18"/>
                                  </w:rPr>
                                  <w:t>Responsible Person Signature</w:t>
                                </w:r>
                              </w:p>
                            </w:tc>
                            <w:tc>
                              <w:tcPr>
                                <w:tcW w:w="4535" w:type="dxa"/>
                                <w:vAlign w:val="center"/>
                              </w:tcPr>
                              <w:p w14:paraId="4DBB17C9" w14:textId="4ABC15AA" w:rsidR="009674B4" w:rsidRPr="00595705" w:rsidRDefault="006D20B4" w:rsidP="008C7581">
                                <w:pPr>
                                  <w:rPr>
                                    <w:sz w:val="18"/>
                                    <w:szCs w:val="18"/>
                                  </w:rPr>
                                </w:pPr>
                                <w:r>
                                  <w:rPr>
                                    <w:noProof/>
                                  </w:rPr>
                                  <w:drawing>
                                    <wp:inline distT="0" distB="0" distL="0" distR="0" wp14:anchorId="2C97F679" wp14:editId="5CD74005">
                                      <wp:extent cx="819150" cy="54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9150" cy="542925"/>
                                              </a:xfrm>
                                              <a:prstGeom prst="rect">
                                                <a:avLst/>
                                              </a:prstGeom>
                                            </pic:spPr>
                                          </pic:pic>
                                        </a:graphicData>
                                      </a:graphic>
                                    </wp:inline>
                                  </w:drawing>
                                </w:r>
                              </w:p>
                            </w:tc>
                          </w:tr>
                        </w:tbl>
                        <w:p w14:paraId="2AB67964" w14:textId="77777777" w:rsidR="009674B4" w:rsidRDefault="009674B4" w:rsidP="008C7581"/>
                      </w:txbxContent>
                    </v:textbox>
                  </v:shape>
                </w:pict>
              </mc:Fallback>
            </mc:AlternateContent>
          </w:r>
        </w:p>
        <w:p w14:paraId="56AD0FCA" w14:textId="77777777" w:rsidR="009674B4" w:rsidRPr="008C7581" w:rsidRDefault="009674B4" w:rsidP="008C7581">
          <w:pPr>
            <w:pBdr>
              <w:top w:val="single" w:sz="12" w:space="1" w:color="404040" w:themeColor="text1" w:themeTint="BF"/>
            </w:pBdr>
            <w:ind w:left="-1134"/>
            <w:rPr>
              <w:sz w:val="28"/>
            </w:rPr>
          </w:pPr>
        </w:p>
        <w:p w14:paraId="4843ADCC" w14:textId="77777777" w:rsidR="009674B4" w:rsidRPr="008C7581" w:rsidRDefault="009674B4" w:rsidP="00903662">
          <w:pPr>
            <w:rPr>
              <w:sz w:val="28"/>
            </w:rPr>
          </w:pPr>
        </w:p>
        <w:p w14:paraId="676F36C9" w14:textId="77777777" w:rsidR="009674B4" w:rsidRPr="008C7581" w:rsidRDefault="009674B4">
          <w:pPr>
            <w:rPr>
              <w:sz w:val="28"/>
            </w:rPr>
          </w:pPr>
        </w:p>
        <w:p w14:paraId="3095A865" w14:textId="77777777" w:rsidR="009674B4" w:rsidRDefault="009674B4">
          <w:pPr>
            <w:rPr>
              <w:rFonts w:cs="Arial"/>
              <w:b/>
              <w:bCs/>
              <w:sz w:val="28"/>
              <w:szCs w:val="28"/>
            </w:rPr>
          </w:pPr>
        </w:p>
        <w:p w14:paraId="7869E954" w14:textId="77777777" w:rsidR="009674B4" w:rsidRPr="00BB7CA6" w:rsidRDefault="009674B4" w:rsidP="00BB7CA6">
          <w:pPr>
            <w:rPr>
              <w:rFonts w:cs="Arial"/>
              <w:b/>
              <w:bCs/>
              <w:sz w:val="28"/>
              <w:szCs w:val="28"/>
            </w:rPr>
          </w:pPr>
        </w:p>
        <w:p w14:paraId="12293607" w14:textId="77777777" w:rsidR="009674B4" w:rsidRDefault="009674B4">
          <w:pPr>
            <w:rPr>
              <w:rFonts w:cs="Arial"/>
              <w:b/>
              <w:bCs/>
              <w:sz w:val="28"/>
              <w:szCs w:val="28"/>
            </w:rPr>
          </w:pPr>
          <w:r>
            <w:rPr>
              <w:rFonts w:cs="Arial"/>
              <w:b/>
              <w:bCs/>
              <w:sz w:val="28"/>
              <w:szCs w:val="28"/>
            </w:rPr>
            <w:br w:type="page"/>
          </w:r>
        </w:p>
      </w:sdtContent>
    </w:sdt>
    <w:p w14:paraId="56CB4962" w14:textId="77777777" w:rsidR="007E4343" w:rsidRPr="00155BCB" w:rsidRDefault="007E4343" w:rsidP="007E4343">
      <w:pPr>
        <w:rPr>
          <w:rFonts w:cs="Arial"/>
          <w:b/>
          <w:bCs/>
          <w:sz w:val="28"/>
          <w:szCs w:val="28"/>
        </w:rPr>
      </w:pPr>
      <w:r w:rsidRPr="00155BCB">
        <w:rPr>
          <w:rFonts w:cs="Arial"/>
          <w:b/>
          <w:bCs/>
          <w:sz w:val="28"/>
          <w:szCs w:val="28"/>
        </w:rPr>
        <w:lastRenderedPageBreak/>
        <w:t>Company Health &amp; Safety Policy Statement</w:t>
      </w:r>
    </w:p>
    <w:p w14:paraId="4FCB0BD1" w14:textId="77777777" w:rsidR="007E4343" w:rsidRDefault="007E4343" w:rsidP="007E4343">
      <w:pPr>
        <w:rPr>
          <w:rFonts w:cs="Arial"/>
        </w:rPr>
      </w:pPr>
    </w:p>
    <w:p w14:paraId="3B913B40" w14:textId="77777777" w:rsidR="007E4343" w:rsidRDefault="007E4343" w:rsidP="007E4343">
      <w:pPr>
        <w:rPr>
          <w:rFonts w:cs="Arial"/>
        </w:rPr>
      </w:pPr>
      <w:sdt>
        <w:sdtPr>
          <w:rPr>
            <w:rStyle w:val="PlaceholderText"/>
            <w:color w:val="auto"/>
          </w:rPr>
          <w:alias w:val="Company"/>
          <w:tag w:val=""/>
          <w:id w:val="-1577277197"/>
          <w:placeholder>
            <w:docPart w:val="1996C431EE5F4269883FE6DC1688843D"/>
          </w:placeholder>
          <w:dataBinding w:prefixMappings="xmlns:ns0='http://schemas.openxmlformats.org/officeDocument/2006/extended-properties' " w:xpath="/ns0:Properties[1]/ns0:Company[1]" w:storeItemID="{6668398D-A668-4E3E-A5EB-62B293D839F1}"/>
          <w:text/>
        </w:sdtPr>
        <w:sdtContent>
          <w:r>
            <w:rPr>
              <w:rStyle w:val="PlaceholderText"/>
              <w:color w:val="auto"/>
            </w:rPr>
            <w:t>Arion Training and Development Ltd</w:t>
          </w:r>
        </w:sdtContent>
      </w:sdt>
    </w:p>
    <w:p w14:paraId="4D9AD66C" w14:textId="77777777" w:rsidR="007E4343" w:rsidRDefault="007E4343" w:rsidP="007E4343">
      <w:pPr>
        <w:rPr>
          <w:rFonts w:cs="Arial"/>
          <w:b/>
          <w:bCs/>
        </w:rPr>
      </w:pPr>
    </w:p>
    <w:p w14:paraId="4820D4B6" w14:textId="77777777" w:rsidR="007E4343" w:rsidRPr="00CE116F" w:rsidRDefault="007E4343" w:rsidP="007E4343">
      <w:pPr>
        <w:rPr>
          <w:rFonts w:cs="Arial"/>
          <w:b/>
          <w:bCs/>
        </w:rPr>
      </w:pPr>
      <w:r>
        <w:rPr>
          <w:rFonts w:cs="Arial"/>
          <w:b/>
          <w:bCs/>
        </w:rPr>
        <w:t>Health, Safety a</w:t>
      </w:r>
      <w:r w:rsidRPr="00CE116F">
        <w:rPr>
          <w:rFonts w:cs="Arial"/>
          <w:b/>
          <w:bCs/>
        </w:rPr>
        <w:t>nd Welfare</w:t>
      </w:r>
      <w:r>
        <w:rPr>
          <w:rFonts w:cs="Arial"/>
          <w:b/>
          <w:bCs/>
        </w:rPr>
        <w:t xml:space="preserve"> General</w:t>
      </w:r>
      <w:r>
        <w:rPr>
          <w:rFonts w:cs="Arial"/>
          <w:b/>
          <w:bCs/>
        </w:rPr>
        <w:br/>
      </w:r>
      <w:r w:rsidRPr="00CE116F">
        <w:rPr>
          <w:rFonts w:cs="Arial"/>
          <w:b/>
          <w:bCs/>
        </w:rPr>
        <w:t>Policy Statement</w:t>
      </w:r>
    </w:p>
    <w:p w14:paraId="2E8D1E0A" w14:textId="77777777" w:rsidR="007E4343" w:rsidRDefault="007E4343" w:rsidP="007E4343">
      <w:pPr>
        <w:rPr>
          <w:rFonts w:cs="Arial"/>
        </w:rPr>
      </w:pPr>
    </w:p>
    <w:p w14:paraId="76C629E4" w14:textId="77777777" w:rsidR="007E4343" w:rsidRDefault="007E4343" w:rsidP="007E4343">
      <w:pPr>
        <w:rPr>
          <w:rFonts w:cs="Arial"/>
        </w:rPr>
      </w:pPr>
      <w:r>
        <w:rPr>
          <w:rFonts w:cs="Arial"/>
        </w:rPr>
        <w:t xml:space="preserve">This Statement recognises </w:t>
      </w:r>
      <w:sdt>
        <w:sdtPr>
          <w:rPr>
            <w:rStyle w:val="PlaceholderText"/>
            <w:color w:val="auto"/>
          </w:rPr>
          <w:alias w:val="Company"/>
          <w:tag w:val=""/>
          <w:id w:val="2057506828"/>
          <w:dataBinding w:prefixMappings="xmlns:ns0='http://schemas.openxmlformats.org/officeDocument/2006/extended-properties' " w:xpath="/ns0:Properties[1]/ns0:Company[1]" w:storeItemID="{6668398D-A668-4E3E-A5EB-62B293D839F1}"/>
          <w:text/>
        </w:sdtPr>
        <w:sdtContent>
          <w:r>
            <w:rPr>
              <w:rStyle w:val="PlaceholderText"/>
              <w:color w:val="auto"/>
            </w:rPr>
            <w:t>Arion Training and Development Ltd</w:t>
          </w:r>
        </w:sdtContent>
      </w:sdt>
      <w:r>
        <w:rPr>
          <w:rFonts w:cs="Arial"/>
        </w:rPr>
        <w:t xml:space="preserve"> obligations under the Health and Safety at Work etc. Act 1974.</w:t>
      </w:r>
    </w:p>
    <w:p w14:paraId="2B41FBE0" w14:textId="77777777" w:rsidR="007E4343" w:rsidRDefault="007E4343" w:rsidP="007E4343">
      <w:pPr>
        <w:rPr>
          <w:rFonts w:cs="Arial"/>
        </w:rPr>
      </w:pPr>
    </w:p>
    <w:p w14:paraId="1D689785" w14:textId="1442DF62" w:rsidR="007E4343" w:rsidRDefault="007E4343" w:rsidP="007E4343">
      <w:pPr>
        <w:rPr>
          <w:rFonts w:cs="Arial"/>
        </w:rPr>
      </w:pPr>
      <w:sdt>
        <w:sdtPr>
          <w:rPr>
            <w:rStyle w:val="PlaceholderText"/>
            <w:color w:val="auto"/>
          </w:rPr>
          <w:alias w:val="Company"/>
          <w:tag w:val=""/>
          <w:id w:val="-6908186"/>
          <w:dataBinding w:prefixMappings="xmlns:ns0='http://schemas.openxmlformats.org/officeDocument/2006/extended-properties' " w:xpath="/ns0:Properties[1]/ns0:Company[1]" w:storeItemID="{6668398D-A668-4E3E-A5EB-62B293D839F1}"/>
          <w:text/>
        </w:sdtPr>
        <w:sdtContent>
          <w:r>
            <w:rPr>
              <w:rStyle w:val="PlaceholderText"/>
              <w:color w:val="auto"/>
            </w:rPr>
            <w:t>Arion Training and Development Ltd</w:t>
          </w:r>
        </w:sdtContent>
      </w:sdt>
      <w:r>
        <w:rPr>
          <w:rFonts w:cs="Arial"/>
        </w:rPr>
        <w:t xml:space="preserve"> in the conduct of its activities will ensure that it:</w:t>
      </w:r>
    </w:p>
    <w:p w14:paraId="5089864F" w14:textId="77777777" w:rsidR="007E4343" w:rsidRDefault="007E4343" w:rsidP="007E4343">
      <w:pPr>
        <w:numPr>
          <w:ilvl w:val="0"/>
          <w:numId w:val="4"/>
        </w:numPr>
        <w:spacing w:before="120" w:after="120"/>
        <w:ind w:left="714" w:hanging="357"/>
        <w:rPr>
          <w:rFonts w:cs="Arial"/>
        </w:rPr>
      </w:pPr>
      <w:r>
        <w:rPr>
          <w:rFonts w:cs="Arial"/>
        </w:rPr>
        <w:t>Protects the health, safety and welfare of its employees and others who may be affected by its activities.</w:t>
      </w:r>
    </w:p>
    <w:p w14:paraId="46F258FE" w14:textId="77777777" w:rsidR="007E4343" w:rsidRDefault="007E4343" w:rsidP="007E4343">
      <w:pPr>
        <w:numPr>
          <w:ilvl w:val="0"/>
          <w:numId w:val="4"/>
        </w:numPr>
        <w:spacing w:before="120" w:after="120"/>
        <w:ind w:left="714" w:hanging="357"/>
        <w:rPr>
          <w:rFonts w:cs="Arial"/>
        </w:rPr>
      </w:pPr>
      <w:r>
        <w:rPr>
          <w:rFonts w:cs="Arial"/>
        </w:rPr>
        <w:t>Limits adverse effects on and adjacent to the area in which those activities are carried out.</w:t>
      </w:r>
    </w:p>
    <w:p w14:paraId="5A4CEF60" w14:textId="77777777" w:rsidR="007E4343" w:rsidRDefault="007E4343" w:rsidP="007E4343">
      <w:pPr>
        <w:numPr>
          <w:ilvl w:val="0"/>
          <w:numId w:val="4"/>
        </w:numPr>
        <w:spacing w:before="120" w:after="120"/>
        <w:ind w:left="714" w:hanging="357"/>
        <w:rPr>
          <w:rFonts w:cs="Arial"/>
        </w:rPr>
      </w:pPr>
      <w:r>
        <w:rPr>
          <w:rFonts w:cs="Arial"/>
        </w:rPr>
        <w:t>Meets its responsibilities as an employer to do all that is reasonably practicable to prevent accidents, injuries and damage to health.</w:t>
      </w:r>
    </w:p>
    <w:p w14:paraId="54880D51" w14:textId="77777777" w:rsidR="007E4343" w:rsidRDefault="007E4343" w:rsidP="007E4343">
      <w:pPr>
        <w:rPr>
          <w:rFonts w:cs="Arial"/>
        </w:rPr>
      </w:pPr>
    </w:p>
    <w:p w14:paraId="0273B54B" w14:textId="4921979D" w:rsidR="007E4343" w:rsidRDefault="007E4343" w:rsidP="007E4343">
      <w:pPr>
        <w:rPr>
          <w:rFonts w:cs="Arial"/>
        </w:rPr>
      </w:pPr>
      <w:r>
        <w:rPr>
          <w:rFonts w:cs="Arial"/>
        </w:rPr>
        <w:t>Arion Training and Development Ltd</w:t>
      </w:r>
      <w:r>
        <w:rPr>
          <w:rFonts w:cs="Arial"/>
        </w:rPr>
        <w:t xml:space="preserve"> will also, so far as is reasonably practicable:</w:t>
      </w:r>
    </w:p>
    <w:p w14:paraId="2BFEC20F" w14:textId="77777777" w:rsidR="007E4343" w:rsidRDefault="007E4343" w:rsidP="007E4343">
      <w:pPr>
        <w:numPr>
          <w:ilvl w:val="0"/>
          <w:numId w:val="5"/>
        </w:numPr>
        <w:spacing w:before="120" w:after="120"/>
        <w:ind w:left="714" w:hanging="357"/>
        <w:rPr>
          <w:rFonts w:cs="Arial"/>
        </w:rPr>
      </w:pPr>
      <w:r>
        <w:rPr>
          <w:rFonts w:cs="Arial"/>
        </w:rPr>
        <w:t>Provide and maintain safe working environments that are without risks to health, safety and welfare.</w:t>
      </w:r>
    </w:p>
    <w:p w14:paraId="67677BB0" w14:textId="77777777" w:rsidR="007E4343" w:rsidRDefault="007E4343" w:rsidP="007E4343">
      <w:pPr>
        <w:numPr>
          <w:ilvl w:val="0"/>
          <w:numId w:val="5"/>
        </w:numPr>
        <w:spacing w:before="120" w:after="120"/>
        <w:ind w:left="714" w:hanging="357"/>
        <w:rPr>
          <w:rFonts w:cs="Arial"/>
        </w:rPr>
      </w:pPr>
      <w:r>
        <w:rPr>
          <w:rFonts w:cs="Arial"/>
        </w:rPr>
        <w:t>Set standards that comply with the relevant statutory requirements relating to health, safety and welfare with regard to the effect on employees, contractors, visitors and the public.</w:t>
      </w:r>
    </w:p>
    <w:p w14:paraId="0800EF4D" w14:textId="77777777" w:rsidR="007E4343" w:rsidRPr="00D50CED" w:rsidRDefault="007E4343" w:rsidP="007E4343">
      <w:pPr>
        <w:numPr>
          <w:ilvl w:val="0"/>
          <w:numId w:val="5"/>
        </w:numPr>
        <w:spacing w:before="120" w:after="120"/>
        <w:ind w:left="714" w:hanging="357"/>
        <w:rPr>
          <w:rFonts w:cs="Arial"/>
        </w:rPr>
      </w:pPr>
      <w:r>
        <w:rPr>
          <w:rFonts w:cs="Arial"/>
        </w:rPr>
        <w:t>Safeguard employees and others from foreseeable hazards connected with work activities, p</w:t>
      </w:r>
      <w:r w:rsidRPr="00D50CED">
        <w:rPr>
          <w:rFonts w:cs="Arial"/>
        </w:rPr>
        <w:t>rocesses</w:t>
      </w:r>
      <w:r>
        <w:rPr>
          <w:rFonts w:cs="Arial"/>
        </w:rPr>
        <w:t>,</w:t>
      </w:r>
      <w:r w:rsidRPr="00D50CED">
        <w:rPr>
          <w:rFonts w:cs="Arial"/>
        </w:rPr>
        <w:t xml:space="preserve"> working systems.</w:t>
      </w:r>
    </w:p>
    <w:p w14:paraId="26E900B7" w14:textId="77777777" w:rsidR="007E4343" w:rsidRDefault="007E4343" w:rsidP="007E4343">
      <w:pPr>
        <w:numPr>
          <w:ilvl w:val="0"/>
          <w:numId w:val="5"/>
        </w:numPr>
        <w:spacing w:before="120" w:after="120"/>
        <w:ind w:left="714" w:hanging="357"/>
        <w:rPr>
          <w:rFonts w:cs="Arial"/>
        </w:rPr>
      </w:pPr>
      <w:r>
        <w:rPr>
          <w:rFonts w:cs="Arial"/>
        </w:rPr>
        <w:t xml:space="preserve">Ensure that when </w:t>
      </w:r>
      <w:r w:rsidRPr="00C26027">
        <w:rPr>
          <w:rFonts w:cs="Arial"/>
        </w:rPr>
        <w:t>new substances, equipment,</w:t>
      </w:r>
      <w:r>
        <w:rPr>
          <w:rFonts w:cs="Arial"/>
        </w:rPr>
        <w:t xml:space="preserve"> processes or premises are introduced, adequate guidance, instruction, training and supervision are provided for safe methods of work to be developed.</w:t>
      </w:r>
    </w:p>
    <w:p w14:paraId="53CD389B" w14:textId="77777777" w:rsidR="007E4343" w:rsidRDefault="007E4343" w:rsidP="007E4343">
      <w:pPr>
        <w:numPr>
          <w:ilvl w:val="0"/>
          <w:numId w:val="5"/>
        </w:numPr>
        <w:spacing w:before="120" w:after="120"/>
        <w:ind w:left="714" w:hanging="357"/>
        <w:rPr>
          <w:rFonts w:cs="Arial"/>
        </w:rPr>
      </w:pPr>
      <w:r>
        <w:rPr>
          <w:rFonts w:cs="Arial"/>
        </w:rPr>
        <w:t>Train all employees to be aware of their own responsibilities in respect of relevant health and safety matters and ensure they participate in the prevention of accidents and co-operate with measures taken to prevent industrial disease.</w:t>
      </w:r>
    </w:p>
    <w:p w14:paraId="03018122" w14:textId="77777777" w:rsidR="007E4343" w:rsidRDefault="007E4343" w:rsidP="007E4343">
      <w:pPr>
        <w:numPr>
          <w:ilvl w:val="0"/>
          <w:numId w:val="5"/>
        </w:numPr>
        <w:spacing w:before="120" w:after="120"/>
        <w:ind w:left="714" w:hanging="357"/>
        <w:rPr>
          <w:rFonts w:cs="Arial"/>
        </w:rPr>
      </w:pPr>
      <w:r>
        <w:rPr>
          <w:rFonts w:cs="Arial"/>
        </w:rPr>
        <w:t>Ensure that contractors undertaking work for the Company are informed of the relevant standards required and are monitored to ensure compliance without detracting from the contractors’ legal responsibilities to comply with statutory requirements.</w:t>
      </w:r>
    </w:p>
    <w:p w14:paraId="6BC39B43" w14:textId="77777777" w:rsidR="007E4343" w:rsidRDefault="007E4343" w:rsidP="007E4343">
      <w:pPr>
        <w:numPr>
          <w:ilvl w:val="0"/>
          <w:numId w:val="5"/>
        </w:numPr>
        <w:spacing w:before="120" w:after="120"/>
        <w:ind w:left="714" w:hanging="357"/>
        <w:rPr>
          <w:rFonts w:cs="Arial"/>
        </w:rPr>
      </w:pPr>
      <w:r>
        <w:rPr>
          <w:rFonts w:cs="Arial"/>
        </w:rPr>
        <w:t>Promote good health amongst employees and be concerned with the prevention of occupational and non-occupational disorders and diseases.</w:t>
      </w:r>
    </w:p>
    <w:p w14:paraId="4A285619" w14:textId="77777777" w:rsidR="007E4343" w:rsidRDefault="007E4343" w:rsidP="007E4343">
      <w:pPr>
        <w:numPr>
          <w:ilvl w:val="0"/>
          <w:numId w:val="5"/>
        </w:numPr>
        <w:spacing w:before="120" w:after="120"/>
        <w:ind w:left="714" w:hanging="357"/>
        <w:rPr>
          <w:rFonts w:cs="Arial"/>
        </w:rPr>
      </w:pPr>
      <w:r>
        <w:rPr>
          <w:rFonts w:cs="Arial"/>
        </w:rPr>
        <w:t>Co-operate with appropriate authorities and technical organisations to ensure policies are updated and Standards reviewed to reflect best practice.</w:t>
      </w:r>
    </w:p>
    <w:p w14:paraId="087BD820" w14:textId="77777777" w:rsidR="007E4343" w:rsidRDefault="007E4343" w:rsidP="007E4343">
      <w:pPr>
        <w:numPr>
          <w:ilvl w:val="0"/>
          <w:numId w:val="5"/>
        </w:numPr>
        <w:spacing w:before="120" w:after="120"/>
        <w:ind w:left="714" w:hanging="357"/>
        <w:rPr>
          <w:rFonts w:cs="Arial"/>
        </w:rPr>
      </w:pPr>
      <w:r>
        <w:rPr>
          <w:rFonts w:cs="Arial"/>
        </w:rPr>
        <w:t>Undertake inspection, audit and review activities to ensure the Company’s objectives for health, safety and welfare are being met.</w:t>
      </w:r>
    </w:p>
    <w:p w14:paraId="4737266C" w14:textId="77777777" w:rsidR="007E4343" w:rsidRDefault="007E4343" w:rsidP="007E4343">
      <w:pPr>
        <w:rPr>
          <w:rFonts w:cs="Arial"/>
          <w:b/>
          <w:bCs/>
        </w:rPr>
      </w:pPr>
    </w:p>
    <w:p w14:paraId="29C9D175" w14:textId="77777777" w:rsidR="007E4343" w:rsidRPr="00CE116F" w:rsidRDefault="007E4343" w:rsidP="007E4343">
      <w:pPr>
        <w:rPr>
          <w:rFonts w:cs="Arial"/>
          <w:b/>
          <w:bCs/>
        </w:rPr>
      </w:pPr>
      <w:r w:rsidRPr="00CE116F">
        <w:rPr>
          <w:rFonts w:cs="Arial"/>
          <w:b/>
          <w:bCs/>
        </w:rPr>
        <w:t>Application</w:t>
      </w:r>
    </w:p>
    <w:p w14:paraId="3E752F46" w14:textId="77777777" w:rsidR="007E4343" w:rsidRDefault="007E4343" w:rsidP="007E4343">
      <w:pPr>
        <w:numPr>
          <w:ilvl w:val="0"/>
          <w:numId w:val="6"/>
        </w:numPr>
        <w:spacing w:before="120" w:after="120"/>
        <w:ind w:left="714" w:hanging="357"/>
        <w:rPr>
          <w:rFonts w:cs="Arial"/>
        </w:rPr>
      </w:pPr>
      <w:r>
        <w:rPr>
          <w:rFonts w:cs="Arial"/>
        </w:rPr>
        <w:t>This Policy, supported by Instructions, Procedures and Organisational Arrangements, is to be applied to all activities carried out by the Company.</w:t>
      </w:r>
    </w:p>
    <w:p w14:paraId="30A36BFE" w14:textId="77777777" w:rsidR="007E4343" w:rsidRDefault="007E4343" w:rsidP="007E4343">
      <w:pPr>
        <w:numPr>
          <w:ilvl w:val="0"/>
          <w:numId w:val="6"/>
        </w:numPr>
        <w:spacing w:before="120" w:after="120"/>
        <w:ind w:left="714" w:hanging="357"/>
        <w:rPr>
          <w:rFonts w:cs="Arial"/>
        </w:rPr>
      </w:pPr>
      <w:r>
        <w:rPr>
          <w:rFonts w:cs="Arial"/>
        </w:rPr>
        <w:t xml:space="preserve">The Policy must be enforced by all </w:t>
      </w:r>
      <w:r w:rsidRPr="00C26027">
        <w:rPr>
          <w:rFonts w:cs="Arial"/>
        </w:rPr>
        <w:t>Directors</w:t>
      </w:r>
      <w:r>
        <w:rPr>
          <w:rFonts w:cs="Arial"/>
        </w:rPr>
        <w:t xml:space="preserve"> and Managers and be observed by all employees.</w:t>
      </w:r>
    </w:p>
    <w:p w14:paraId="0872C7C4" w14:textId="77777777" w:rsidR="007E4343" w:rsidRDefault="007E4343" w:rsidP="007E4343">
      <w:pPr>
        <w:rPr>
          <w:rFonts w:cs="Arial"/>
        </w:rPr>
      </w:pPr>
    </w:p>
    <w:p w14:paraId="36667189" w14:textId="77777777" w:rsidR="007E4343" w:rsidRDefault="007E4343" w:rsidP="007E4343">
      <w:pPr>
        <w:rPr>
          <w:rFonts w:cs="Arial"/>
        </w:rPr>
        <w:sectPr w:rsidR="007E4343" w:rsidSect="007E4343">
          <w:headerReference w:type="even" r:id="rId11"/>
          <w:headerReference w:type="default" r:id="rId12"/>
          <w:footerReference w:type="even" r:id="rId13"/>
          <w:footerReference w:type="default" r:id="rId14"/>
          <w:pgSz w:w="11907" w:h="16840" w:code="9"/>
          <w:pgMar w:top="851" w:right="851" w:bottom="1134" w:left="1418" w:header="454" w:footer="454" w:gutter="0"/>
          <w:pgNumType w:start="0"/>
          <w:cols w:space="708"/>
          <w:titlePg/>
          <w:docGrid w:linePitch="360"/>
        </w:sectPr>
      </w:pPr>
    </w:p>
    <w:p w14:paraId="131E6B9D" w14:textId="77777777" w:rsidR="007E4343" w:rsidRPr="00FA21C3" w:rsidRDefault="007E4343" w:rsidP="007E4343">
      <w:pPr>
        <w:rPr>
          <w:rFonts w:cs="Arial"/>
          <w:b/>
        </w:rPr>
      </w:pPr>
      <w:r w:rsidRPr="00FA21C3">
        <w:rPr>
          <w:rFonts w:cs="Arial"/>
          <w:b/>
        </w:rPr>
        <w:t>Responsibilities</w:t>
      </w:r>
    </w:p>
    <w:p w14:paraId="11132D85" w14:textId="77777777" w:rsidR="007E4343" w:rsidRDefault="007E4343" w:rsidP="007E4343">
      <w:pPr>
        <w:rPr>
          <w:rFonts w:cs="Arial"/>
        </w:rPr>
      </w:pPr>
    </w:p>
    <w:p w14:paraId="27C605BC" w14:textId="77777777" w:rsidR="007E4343" w:rsidRDefault="007E4343" w:rsidP="007E4343">
      <w:pPr>
        <w:rPr>
          <w:rFonts w:cs="Arial"/>
        </w:rPr>
      </w:pPr>
      <w:r>
        <w:rPr>
          <w:rFonts w:cs="Arial"/>
        </w:rPr>
        <w:t xml:space="preserve">The responsibilities for determining the Company’s policies on health, safety and welfare matters including revision of this Policy, lies with the </w:t>
      </w:r>
      <w:r w:rsidRPr="00C26027">
        <w:rPr>
          <w:rFonts w:cs="Arial"/>
        </w:rPr>
        <w:t>Director</w:t>
      </w:r>
      <w:r>
        <w:rPr>
          <w:rFonts w:cs="Arial"/>
        </w:rPr>
        <w:t xml:space="preserve"> of The Company</w:t>
      </w:r>
    </w:p>
    <w:p w14:paraId="72D6BC89" w14:textId="77777777" w:rsidR="007E4343" w:rsidRPr="00542AE3" w:rsidRDefault="007E4343" w:rsidP="007E4343">
      <w:pPr>
        <w:pStyle w:val="ListParagraph"/>
        <w:numPr>
          <w:ilvl w:val="0"/>
          <w:numId w:val="9"/>
        </w:numPr>
        <w:spacing w:before="120" w:after="120"/>
        <w:ind w:left="709"/>
        <w:contextualSpacing w:val="0"/>
        <w:rPr>
          <w:rFonts w:cs="Arial"/>
        </w:rPr>
      </w:pPr>
      <w:r w:rsidRPr="00C26027">
        <w:rPr>
          <w:rFonts w:cs="Arial"/>
        </w:rPr>
        <w:t>The Director Responsible for Safety,</w:t>
      </w:r>
      <w:r w:rsidRPr="00542AE3">
        <w:rPr>
          <w:rFonts w:cs="Arial"/>
        </w:rPr>
        <w:t xml:space="preserve"> </w:t>
      </w:r>
      <w:sdt>
        <w:sdtPr>
          <w:alias w:val="Director"/>
          <w:tag w:val="Director"/>
          <w:id w:val="-883941537"/>
          <w:dataBinding w:prefixMappings="xmlns:ns0='http://schemas.microsoft.com/office/2006/coverPageProps' " w:xpath="/ns0:CoverPageProperties[1]/ns0:Abstract[1]" w:storeItemID="{55AF091B-3C7A-41E3-B477-F2FDAA23CFDA}"/>
          <w:text/>
        </w:sdtPr>
        <w:sdtContent>
          <w:r w:rsidRPr="007E4343">
            <w:t>Russ Pryor</w:t>
          </w:r>
        </w:sdtContent>
      </w:sdt>
      <w:r w:rsidRPr="00542AE3">
        <w:rPr>
          <w:rFonts w:cs="Arial"/>
        </w:rPr>
        <w:t>, ha</w:t>
      </w:r>
      <w:r>
        <w:rPr>
          <w:rFonts w:cs="Arial"/>
        </w:rPr>
        <w:t>s</w:t>
      </w:r>
      <w:r w:rsidRPr="00542AE3">
        <w:rPr>
          <w:rFonts w:cs="Arial"/>
        </w:rPr>
        <w:t xml:space="preserve"> particular responsibility for health, safety and welfare. In the event of difficulties arising from the implementation of this Policy, reference must be made to </w:t>
      </w:r>
      <w:sdt>
        <w:sdtPr>
          <w:alias w:val="Director"/>
          <w:tag w:val="Director"/>
          <w:id w:val="-12074533"/>
          <w:dataBinding w:prefixMappings="xmlns:ns0='http://schemas.microsoft.com/office/2006/coverPageProps' " w:xpath="/ns0:CoverPageProperties[1]/ns0:Abstract[1]" w:storeItemID="{55AF091B-3C7A-41E3-B477-F2FDAA23CFDA}"/>
          <w:text/>
        </w:sdtPr>
        <w:sdtContent>
          <w:r w:rsidRPr="007E4343">
            <w:t>Russ Pryor</w:t>
          </w:r>
        </w:sdtContent>
      </w:sdt>
      <w:r w:rsidRPr="00542AE3">
        <w:rPr>
          <w:rFonts w:cs="Arial"/>
        </w:rPr>
        <w:t>.</w:t>
      </w:r>
    </w:p>
    <w:p w14:paraId="330BB94C" w14:textId="77777777" w:rsidR="007E4343" w:rsidRPr="00542AE3" w:rsidRDefault="007E4343" w:rsidP="007E4343">
      <w:pPr>
        <w:pStyle w:val="ListParagraph"/>
        <w:numPr>
          <w:ilvl w:val="0"/>
          <w:numId w:val="9"/>
        </w:numPr>
        <w:spacing w:before="120" w:after="120"/>
        <w:ind w:left="709"/>
        <w:contextualSpacing w:val="0"/>
        <w:rPr>
          <w:rFonts w:cs="Arial"/>
        </w:rPr>
      </w:pPr>
      <w:r w:rsidRPr="00542AE3">
        <w:rPr>
          <w:rFonts w:cs="Arial"/>
        </w:rPr>
        <w:t>Each employee shall recognise personal responsibility for observing the Company’s Safety Policy, Instructions and Procedures, and should develop interest and enthusiasm in health, safety and welfare issues.</w:t>
      </w:r>
    </w:p>
    <w:p w14:paraId="63D0773E" w14:textId="77777777" w:rsidR="007E4343" w:rsidRPr="00542AE3" w:rsidRDefault="007E4343" w:rsidP="007E4343">
      <w:pPr>
        <w:pStyle w:val="ListParagraph"/>
        <w:numPr>
          <w:ilvl w:val="0"/>
          <w:numId w:val="9"/>
        </w:numPr>
        <w:spacing w:before="120" w:after="120"/>
        <w:ind w:left="709"/>
        <w:contextualSpacing w:val="0"/>
        <w:rPr>
          <w:rFonts w:cs="Arial"/>
        </w:rPr>
      </w:pPr>
      <w:r w:rsidRPr="00542AE3">
        <w:rPr>
          <w:rFonts w:cs="Arial"/>
        </w:rPr>
        <w:t>The implementation of this Policy will be undertaken by the Managers of staf</w:t>
      </w:r>
      <w:r>
        <w:rPr>
          <w:rFonts w:cs="Arial"/>
        </w:rPr>
        <w:t>f of the Company.</w:t>
      </w:r>
    </w:p>
    <w:p w14:paraId="4D64C92B" w14:textId="77777777" w:rsidR="007E4343" w:rsidRDefault="007E4343" w:rsidP="007E4343">
      <w:pPr>
        <w:rPr>
          <w:rFonts w:cs="Arial"/>
          <w:b/>
        </w:rPr>
      </w:pPr>
    </w:p>
    <w:p w14:paraId="2E865CD3" w14:textId="77777777" w:rsidR="007E4343" w:rsidRPr="00542AE3" w:rsidRDefault="007E4343" w:rsidP="007E4343">
      <w:pPr>
        <w:rPr>
          <w:rFonts w:cs="Arial"/>
          <w:b/>
        </w:rPr>
      </w:pPr>
      <w:r w:rsidRPr="00542AE3">
        <w:rPr>
          <w:rFonts w:cs="Arial"/>
          <w:b/>
        </w:rPr>
        <w:t>Review</w:t>
      </w:r>
    </w:p>
    <w:p w14:paraId="73A3DB33" w14:textId="77777777" w:rsidR="007E4343" w:rsidRDefault="007E4343" w:rsidP="007E4343">
      <w:pPr>
        <w:rPr>
          <w:rFonts w:cs="Arial"/>
        </w:rPr>
      </w:pPr>
    </w:p>
    <w:p w14:paraId="701D177B" w14:textId="77777777" w:rsidR="007E4343" w:rsidRDefault="007E4343" w:rsidP="007E4343">
      <w:pPr>
        <w:rPr>
          <w:rFonts w:cs="Arial"/>
        </w:rPr>
      </w:pPr>
      <w:r>
        <w:rPr>
          <w:rFonts w:cs="Arial"/>
        </w:rPr>
        <w:t>This policy will be reviewed by the appointed person within the company:</w:t>
      </w:r>
    </w:p>
    <w:p w14:paraId="271AAF83" w14:textId="77777777" w:rsidR="007E4343" w:rsidRPr="00542AE3" w:rsidRDefault="007E4343" w:rsidP="007E4343">
      <w:pPr>
        <w:pStyle w:val="ListParagraph"/>
        <w:numPr>
          <w:ilvl w:val="0"/>
          <w:numId w:val="8"/>
        </w:numPr>
        <w:spacing w:before="120" w:after="120"/>
        <w:ind w:left="714" w:hanging="357"/>
        <w:contextualSpacing w:val="0"/>
        <w:rPr>
          <w:rFonts w:cs="Arial"/>
        </w:rPr>
      </w:pPr>
      <w:r w:rsidRPr="00542AE3">
        <w:rPr>
          <w:rFonts w:cs="Arial"/>
        </w:rPr>
        <w:t>Upon significant change when deemed necessary</w:t>
      </w:r>
    </w:p>
    <w:p w14:paraId="45CC08BC" w14:textId="77777777" w:rsidR="007E4343" w:rsidRPr="00542AE3" w:rsidRDefault="007E4343" w:rsidP="007E4343">
      <w:pPr>
        <w:pStyle w:val="ListParagraph"/>
        <w:numPr>
          <w:ilvl w:val="0"/>
          <w:numId w:val="8"/>
        </w:numPr>
        <w:spacing w:before="120" w:after="120"/>
        <w:ind w:left="714" w:hanging="357"/>
        <w:contextualSpacing w:val="0"/>
        <w:rPr>
          <w:rFonts w:cs="Arial"/>
        </w:rPr>
      </w:pPr>
      <w:r w:rsidRPr="00542AE3">
        <w:rPr>
          <w:rFonts w:cs="Arial"/>
        </w:rPr>
        <w:t>At least annually on the anniversary of its signing</w:t>
      </w:r>
    </w:p>
    <w:p w14:paraId="3F77ED76" w14:textId="77777777" w:rsidR="007E4343" w:rsidRDefault="007E4343" w:rsidP="007E4343">
      <w:pPr>
        <w:rPr>
          <w:rFonts w:cs="Arial"/>
        </w:rPr>
      </w:pPr>
    </w:p>
    <w:p w14:paraId="76DDA78C" w14:textId="77777777" w:rsidR="007E4343" w:rsidRDefault="007E4343" w:rsidP="007E4343">
      <w:pPr>
        <w:rPr>
          <w:rFonts w:cs="Arial"/>
          <w:b/>
        </w:rPr>
      </w:pPr>
    </w:p>
    <w:p w14:paraId="3071A457" w14:textId="77777777" w:rsidR="007E4343" w:rsidRPr="00542AE3" w:rsidRDefault="007E4343" w:rsidP="007E4343">
      <w:pPr>
        <w:rPr>
          <w:rFonts w:cs="Arial"/>
          <w:b/>
        </w:rPr>
      </w:pPr>
      <w:r>
        <w:rPr>
          <w:rFonts w:cs="Arial"/>
          <w:b/>
        </w:rPr>
        <w:t>A</w:t>
      </w:r>
      <w:r w:rsidRPr="00542AE3">
        <w:rPr>
          <w:rFonts w:cs="Arial"/>
          <w:b/>
        </w:rPr>
        <w:t>ppointed Safety Advisors</w:t>
      </w:r>
    </w:p>
    <w:p w14:paraId="12BA6876" w14:textId="77777777" w:rsidR="007E4343" w:rsidRDefault="007E4343" w:rsidP="007E4343">
      <w:pPr>
        <w:rPr>
          <w:rFonts w:cs="Arial"/>
        </w:rPr>
      </w:pPr>
    </w:p>
    <w:p w14:paraId="14463BF4" w14:textId="77777777" w:rsidR="007E4343" w:rsidRDefault="007E4343" w:rsidP="007E4343">
      <w:pPr>
        <w:rPr>
          <w:rFonts w:cs="Arial"/>
        </w:rPr>
      </w:pPr>
      <w:r>
        <w:rPr>
          <w:rFonts w:cs="Arial"/>
        </w:rPr>
        <w:t>The Appointed Safety Adviser for the company is Arion Ltd – 01529 413347</w:t>
      </w:r>
    </w:p>
    <w:p w14:paraId="6576C53F" w14:textId="77777777" w:rsidR="007E4343" w:rsidRDefault="007E4343" w:rsidP="007E4343">
      <w:pPr>
        <w:rPr>
          <w:rFonts w:cs="Arial"/>
        </w:rPr>
      </w:pPr>
    </w:p>
    <w:p w14:paraId="1879F847" w14:textId="77777777" w:rsidR="007E4343" w:rsidRDefault="007E4343" w:rsidP="007E4343">
      <w:pPr>
        <w:rPr>
          <w:rFonts w:cs="Arial"/>
        </w:rPr>
      </w:pPr>
    </w:p>
    <w:p w14:paraId="1A366EF9" w14:textId="5B2A8884" w:rsidR="007E4343" w:rsidRDefault="007E4343" w:rsidP="007E4343">
      <w:pPr>
        <w:rPr>
          <w:rFonts w:cs="Arial"/>
        </w:rPr>
      </w:pPr>
    </w:p>
    <w:p w14:paraId="354BFC42" w14:textId="6CF228A6" w:rsidR="007E4343" w:rsidRDefault="007E4343" w:rsidP="007E4343">
      <w:pPr>
        <w:rPr>
          <w:rFonts w:cs="Arial"/>
        </w:rPr>
      </w:pPr>
    </w:p>
    <w:p w14:paraId="3F19337D" w14:textId="427BDC84" w:rsidR="007E4343" w:rsidRDefault="007E4343" w:rsidP="007E4343">
      <w:pPr>
        <w:rPr>
          <w:rFonts w:cs="Arial"/>
        </w:rPr>
      </w:pPr>
      <w:r>
        <w:rPr>
          <w:noProof/>
        </w:rPr>
        <w:drawing>
          <wp:anchor distT="0" distB="0" distL="114300" distR="114300" simplePos="0" relativeHeight="251662336" behindDoc="1" locked="0" layoutInCell="1" allowOverlap="1" wp14:anchorId="6A73EA44" wp14:editId="1660D8E1">
            <wp:simplePos x="0" y="0"/>
            <wp:positionH relativeFrom="column">
              <wp:posOffset>548227</wp:posOffset>
            </wp:positionH>
            <wp:positionV relativeFrom="paragraph">
              <wp:posOffset>132715</wp:posOffset>
            </wp:positionV>
            <wp:extent cx="890649" cy="590314"/>
            <wp:effectExtent l="0" t="0" r="508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90649" cy="590314"/>
                    </a:xfrm>
                    <a:prstGeom prst="rect">
                      <a:avLst/>
                    </a:prstGeom>
                  </pic:spPr>
                </pic:pic>
              </a:graphicData>
            </a:graphic>
            <wp14:sizeRelH relativeFrom="page">
              <wp14:pctWidth>0</wp14:pctWidth>
            </wp14:sizeRelH>
            <wp14:sizeRelV relativeFrom="page">
              <wp14:pctHeight>0</wp14:pctHeight>
            </wp14:sizeRelV>
          </wp:anchor>
        </w:drawing>
      </w:r>
    </w:p>
    <w:p w14:paraId="44D90F23" w14:textId="60589C95" w:rsidR="007E4343" w:rsidRDefault="007E4343" w:rsidP="007E4343">
      <w:pPr>
        <w:rPr>
          <w:rFonts w:cs="Arial"/>
        </w:rPr>
      </w:pPr>
    </w:p>
    <w:p w14:paraId="56268B8E" w14:textId="62A7D6E2" w:rsidR="007E4343" w:rsidRDefault="007E4343" w:rsidP="007E4343">
      <w:pPr>
        <w:tabs>
          <w:tab w:val="left" w:leader="dot" w:pos="3600"/>
        </w:tabs>
        <w:rPr>
          <w:rFonts w:cs="Arial"/>
        </w:rPr>
      </w:pPr>
    </w:p>
    <w:p w14:paraId="1FC49843" w14:textId="3E5EBCB6" w:rsidR="007E4343" w:rsidRDefault="007E4343" w:rsidP="007E4343">
      <w:pPr>
        <w:tabs>
          <w:tab w:val="left" w:leader="dot" w:pos="3600"/>
        </w:tabs>
        <w:rPr>
          <w:rFonts w:cs="Arial"/>
        </w:rPr>
      </w:pPr>
    </w:p>
    <w:p w14:paraId="5411F55D" w14:textId="77777777" w:rsidR="007E4343" w:rsidRDefault="007E4343" w:rsidP="007E4343">
      <w:pPr>
        <w:tabs>
          <w:tab w:val="left" w:leader="dot" w:pos="3600"/>
        </w:tabs>
        <w:rPr>
          <w:rFonts w:cs="Arial"/>
        </w:rPr>
      </w:pPr>
      <w:r>
        <w:rPr>
          <w:rFonts w:cs="Arial"/>
        </w:rPr>
        <w:t xml:space="preserve">Signed: </w:t>
      </w:r>
      <w:r>
        <w:rPr>
          <w:rFonts w:cs="Arial"/>
        </w:rPr>
        <w:tab/>
        <w:t xml:space="preserve"> </w:t>
      </w:r>
      <w:sdt>
        <w:sdtPr>
          <w:alias w:val="Director"/>
          <w:tag w:val="Director"/>
          <w:id w:val="833965760"/>
          <w:dataBinding w:prefixMappings="xmlns:ns0='http://schemas.microsoft.com/office/2006/coverPageProps' " w:xpath="/ns0:CoverPageProperties[1]/ns0:Abstract[1]" w:storeItemID="{55AF091B-3C7A-41E3-B477-F2FDAA23CFDA}"/>
          <w:text/>
        </w:sdtPr>
        <w:sdtContent>
          <w:r w:rsidRPr="007E4343">
            <w:t>Russ Pryor</w:t>
          </w:r>
        </w:sdtContent>
      </w:sdt>
    </w:p>
    <w:p w14:paraId="4FFEE55F" w14:textId="77777777" w:rsidR="007E4343" w:rsidRDefault="007E4343" w:rsidP="007E4343">
      <w:pPr>
        <w:tabs>
          <w:tab w:val="left" w:leader="dot" w:pos="3600"/>
        </w:tabs>
        <w:rPr>
          <w:rFonts w:cs="Arial"/>
        </w:rPr>
      </w:pPr>
    </w:p>
    <w:p w14:paraId="00B25FA2" w14:textId="77777777" w:rsidR="007E4343" w:rsidRDefault="007E4343" w:rsidP="007E4343">
      <w:pPr>
        <w:tabs>
          <w:tab w:val="left" w:leader="dot" w:pos="3600"/>
        </w:tabs>
        <w:rPr>
          <w:rFonts w:cs="Arial"/>
        </w:rPr>
      </w:pPr>
    </w:p>
    <w:p w14:paraId="560B6F77" w14:textId="77777777" w:rsidR="007E4343" w:rsidRDefault="007E4343" w:rsidP="007E4343">
      <w:pPr>
        <w:tabs>
          <w:tab w:val="left" w:leader="dot" w:pos="3600"/>
        </w:tabs>
        <w:rPr>
          <w:rFonts w:cs="Arial"/>
        </w:rPr>
      </w:pPr>
    </w:p>
    <w:p w14:paraId="0FC0091E" w14:textId="77777777" w:rsidR="007E4343" w:rsidRPr="00FA21C3" w:rsidRDefault="007E4343" w:rsidP="007E4343">
      <w:pPr>
        <w:tabs>
          <w:tab w:val="left" w:leader="dot" w:pos="3600"/>
        </w:tabs>
        <w:rPr>
          <w:rFonts w:cs="Arial"/>
        </w:rPr>
      </w:pPr>
    </w:p>
    <w:p w14:paraId="552A7D84" w14:textId="20281FA4" w:rsidR="007E4343" w:rsidRDefault="007E4343" w:rsidP="007E4343">
      <w:pPr>
        <w:tabs>
          <w:tab w:val="left" w:leader="dot" w:pos="3600"/>
        </w:tabs>
        <w:rPr>
          <w:rFonts w:cs="Arial"/>
        </w:rPr>
      </w:pPr>
      <w:r w:rsidRPr="00FA21C3">
        <w:rPr>
          <w:rFonts w:cs="Arial"/>
        </w:rPr>
        <w:t>Date</w:t>
      </w:r>
      <w:r>
        <w:rPr>
          <w:rFonts w:cs="Arial"/>
        </w:rPr>
        <w:t xml:space="preserve">:  </w:t>
      </w:r>
      <w:r>
        <w:rPr>
          <w:rFonts w:cs="Arial"/>
        </w:rPr>
        <w:t>01/04/2020</w:t>
      </w:r>
    </w:p>
    <w:p w14:paraId="5A1E24F1" w14:textId="77777777" w:rsidR="007E4343" w:rsidRDefault="007E4343" w:rsidP="007E4343">
      <w:pPr>
        <w:tabs>
          <w:tab w:val="left" w:leader="dot" w:pos="3600"/>
        </w:tabs>
        <w:rPr>
          <w:rFonts w:cs="Arial"/>
        </w:rPr>
      </w:pPr>
    </w:p>
    <w:p w14:paraId="517C1248" w14:textId="77777777" w:rsidR="007E4343" w:rsidRPr="00FA21C3" w:rsidRDefault="007E4343" w:rsidP="007E4343">
      <w:pPr>
        <w:tabs>
          <w:tab w:val="left" w:leader="dot" w:pos="3600"/>
        </w:tabs>
        <w:rPr>
          <w:rFonts w:cs="Arial"/>
        </w:rPr>
      </w:pPr>
    </w:p>
    <w:p w14:paraId="1FD6411B" w14:textId="77777777" w:rsidR="007E4343" w:rsidRPr="00FA21C3" w:rsidRDefault="007E4343" w:rsidP="007E4343">
      <w:pPr>
        <w:rPr>
          <w:rFonts w:cs="Arial"/>
        </w:rPr>
      </w:pPr>
    </w:p>
    <w:p w14:paraId="7A43C31D" w14:textId="68B00A14" w:rsidR="007E4343" w:rsidRDefault="007E4343" w:rsidP="007E4343">
      <w:pPr>
        <w:jc w:val="both"/>
        <w:rPr>
          <w:rFonts w:cs="Arial"/>
          <w:b/>
          <w:bCs/>
          <w:sz w:val="24"/>
          <w:szCs w:val="24"/>
        </w:rPr>
      </w:pPr>
    </w:p>
    <w:p w14:paraId="447F8A04" w14:textId="6BDE92BE" w:rsidR="007E4343" w:rsidRDefault="007E4343" w:rsidP="007E4343">
      <w:pPr>
        <w:jc w:val="both"/>
        <w:rPr>
          <w:rFonts w:cs="Arial"/>
          <w:b/>
          <w:bCs/>
          <w:sz w:val="24"/>
          <w:szCs w:val="24"/>
        </w:rPr>
      </w:pPr>
    </w:p>
    <w:p w14:paraId="54B07450" w14:textId="106B137B" w:rsidR="007E4343" w:rsidRDefault="007E4343" w:rsidP="007E4343">
      <w:pPr>
        <w:jc w:val="both"/>
        <w:rPr>
          <w:rFonts w:cs="Arial"/>
          <w:b/>
          <w:bCs/>
          <w:sz w:val="24"/>
          <w:szCs w:val="24"/>
        </w:rPr>
      </w:pPr>
    </w:p>
    <w:p w14:paraId="76D7172B" w14:textId="34A0C362" w:rsidR="007E4343" w:rsidRDefault="007E4343" w:rsidP="007E4343">
      <w:pPr>
        <w:jc w:val="both"/>
        <w:rPr>
          <w:rFonts w:cs="Arial"/>
          <w:b/>
          <w:bCs/>
          <w:sz w:val="24"/>
          <w:szCs w:val="24"/>
        </w:rPr>
      </w:pPr>
    </w:p>
    <w:p w14:paraId="16745CB2" w14:textId="0914E731" w:rsidR="007E4343" w:rsidRDefault="007E4343" w:rsidP="007E4343">
      <w:pPr>
        <w:jc w:val="both"/>
        <w:rPr>
          <w:rFonts w:cs="Arial"/>
          <w:b/>
          <w:bCs/>
          <w:sz w:val="24"/>
          <w:szCs w:val="24"/>
        </w:rPr>
      </w:pPr>
    </w:p>
    <w:p w14:paraId="01F60411" w14:textId="5606BBAB" w:rsidR="007E4343" w:rsidRDefault="007E4343" w:rsidP="007E4343">
      <w:pPr>
        <w:jc w:val="both"/>
        <w:rPr>
          <w:rFonts w:cs="Arial"/>
          <w:b/>
          <w:bCs/>
          <w:sz w:val="24"/>
          <w:szCs w:val="24"/>
        </w:rPr>
      </w:pPr>
    </w:p>
    <w:p w14:paraId="5B5A7181" w14:textId="37C13F4D" w:rsidR="007E4343" w:rsidRDefault="007E4343" w:rsidP="007E4343">
      <w:pPr>
        <w:jc w:val="both"/>
        <w:rPr>
          <w:rFonts w:cs="Arial"/>
          <w:b/>
          <w:bCs/>
          <w:sz w:val="24"/>
          <w:szCs w:val="24"/>
        </w:rPr>
      </w:pPr>
    </w:p>
    <w:p w14:paraId="0BA633DC" w14:textId="02202BF5" w:rsidR="007E4343" w:rsidRDefault="007E4343" w:rsidP="007E4343">
      <w:pPr>
        <w:jc w:val="both"/>
        <w:rPr>
          <w:rFonts w:cs="Arial"/>
          <w:b/>
          <w:bCs/>
          <w:sz w:val="24"/>
          <w:szCs w:val="24"/>
        </w:rPr>
      </w:pPr>
    </w:p>
    <w:p w14:paraId="27430FDA" w14:textId="52C3DA5D" w:rsidR="007E4343" w:rsidRDefault="007E4343" w:rsidP="007E4343">
      <w:pPr>
        <w:jc w:val="both"/>
        <w:rPr>
          <w:rFonts w:cs="Arial"/>
          <w:b/>
          <w:bCs/>
          <w:sz w:val="24"/>
          <w:szCs w:val="24"/>
        </w:rPr>
      </w:pPr>
    </w:p>
    <w:p w14:paraId="3E9D0D28" w14:textId="2A0E9C89" w:rsidR="007E4343" w:rsidRDefault="007E4343" w:rsidP="007E4343">
      <w:pPr>
        <w:jc w:val="both"/>
        <w:rPr>
          <w:rFonts w:cs="Arial"/>
          <w:b/>
          <w:bCs/>
          <w:sz w:val="24"/>
          <w:szCs w:val="24"/>
        </w:rPr>
      </w:pPr>
    </w:p>
    <w:p w14:paraId="3ABFF8AB" w14:textId="77777777" w:rsidR="007E4343" w:rsidRDefault="007E4343" w:rsidP="007E4343">
      <w:pPr>
        <w:jc w:val="both"/>
        <w:rPr>
          <w:rFonts w:cs="Arial"/>
          <w:b/>
          <w:bCs/>
          <w:sz w:val="24"/>
          <w:szCs w:val="24"/>
        </w:rPr>
      </w:pPr>
    </w:p>
    <w:p w14:paraId="0324E047" w14:textId="77777777" w:rsidR="007E4343" w:rsidRDefault="007E4343" w:rsidP="007E4343">
      <w:pPr>
        <w:jc w:val="both"/>
        <w:rPr>
          <w:rFonts w:cs="Arial"/>
          <w:b/>
          <w:bCs/>
          <w:sz w:val="24"/>
          <w:szCs w:val="24"/>
        </w:rPr>
      </w:pPr>
    </w:p>
    <w:p w14:paraId="3B793C1C" w14:textId="5654B1E3" w:rsidR="007E4343" w:rsidRDefault="007E4343" w:rsidP="007E4343">
      <w:pPr>
        <w:jc w:val="both"/>
        <w:rPr>
          <w:rFonts w:cs="Arial"/>
          <w:b/>
          <w:bCs/>
          <w:sz w:val="24"/>
          <w:szCs w:val="24"/>
        </w:rPr>
      </w:pPr>
    </w:p>
    <w:p w14:paraId="0A392ADC" w14:textId="77777777" w:rsidR="007E4343" w:rsidRDefault="007E4343" w:rsidP="007E4343">
      <w:pPr>
        <w:jc w:val="both"/>
        <w:rPr>
          <w:rFonts w:cs="Arial"/>
          <w:b/>
          <w:bCs/>
          <w:sz w:val="24"/>
          <w:szCs w:val="24"/>
        </w:rPr>
      </w:pPr>
    </w:p>
    <w:p w14:paraId="2DB00FA3" w14:textId="4E2DE1C8" w:rsidR="007E4343" w:rsidRDefault="007E4343" w:rsidP="007E4343">
      <w:pPr>
        <w:jc w:val="both"/>
        <w:rPr>
          <w:rFonts w:cs="Arial"/>
          <w:b/>
          <w:bCs/>
        </w:rPr>
      </w:pPr>
      <w:r w:rsidRPr="007E4343">
        <w:rPr>
          <w:rFonts w:cs="Arial"/>
          <w:b/>
          <w:bCs/>
        </w:rPr>
        <w:t>Statement of Intent</w:t>
      </w:r>
    </w:p>
    <w:p w14:paraId="3267FF2A" w14:textId="77777777" w:rsidR="007E4343" w:rsidRDefault="007E4343" w:rsidP="007E4343">
      <w:pPr>
        <w:jc w:val="both"/>
        <w:rPr>
          <w:rFonts w:cs="Arial"/>
          <w:b/>
          <w:bCs/>
        </w:rPr>
      </w:pPr>
    </w:p>
    <w:p w14:paraId="0C47FBFB" w14:textId="78A022E7" w:rsidR="007E4343" w:rsidRPr="007E4343" w:rsidRDefault="007E4343" w:rsidP="007E4343">
      <w:pPr>
        <w:jc w:val="both"/>
        <w:rPr>
          <w:rFonts w:cs="Arial"/>
          <w:b/>
          <w:bCs/>
          <w:sz w:val="24"/>
          <w:szCs w:val="24"/>
        </w:rPr>
      </w:pPr>
      <w:r>
        <w:rPr>
          <w:rFonts w:cs="Arial"/>
          <w:b/>
          <w:bCs/>
        </w:rPr>
        <w:t>Company Safety O</w:t>
      </w:r>
      <w:r w:rsidRPr="00FA21C3">
        <w:rPr>
          <w:rFonts w:cs="Arial"/>
          <w:b/>
          <w:bCs/>
        </w:rPr>
        <w:t>bjectives</w:t>
      </w:r>
    </w:p>
    <w:p w14:paraId="409A735F" w14:textId="77777777" w:rsidR="007E4343" w:rsidRPr="00FA21C3" w:rsidRDefault="007E4343" w:rsidP="007E4343">
      <w:pPr>
        <w:jc w:val="both"/>
        <w:rPr>
          <w:rFonts w:cs="Arial"/>
          <w:b/>
          <w:bCs/>
        </w:rPr>
      </w:pPr>
    </w:p>
    <w:p w14:paraId="0048DD48" w14:textId="77777777" w:rsidR="007E4343" w:rsidRPr="00FA21C3" w:rsidRDefault="007E4343" w:rsidP="007E4343">
      <w:pPr>
        <w:pStyle w:val="All"/>
        <w:rPr>
          <w:rFonts w:ascii="Arial" w:hAnsi="Arial" w:cs="Arial"/>
          <w:sz w:val="20"/>
        </w:rPr>
      </w:pPr>
      <w:r w:rsidRPr="00FA21C3">
        <w:rPr>
          <w:rFonts w:ascii="Arial" w:hAnsi="Arial" w:cs="Arial"/>
          <w:sz w:val="20"/>
        </w:rPr>
        <w:t>The general safety objectives of the company are as follows:</w:t>
      </w:r>
    </w:p>
    <w:p w14:paraId="065DB780" w14:textId="77777777" w:rsidR="007E4343" w:rsidRPr="00E4321E" w:rsidRDefault="007E4343" w:rsidP="007E4343">
      <w:pPr>
        <w:pStyle w:val="ArionBullett"/>
        <w:numPr>
          <w:ilvl w:val="0"/>
          <w:numId w:val="7"/>
        </w:numPr>
        <w:spacing w:before="120" w:after="120"/>
        <w:ind w:left="958" w:hanging="357"/>
        <w:rPr>
          <w:sz w:val="20"/>
          <w:szCs w:val="20"/>
        </w:rPr>
      </w:pPr>
      <w:r w:rsidRPr="00E4321E">
        <w:rPr>
          <w:sz w:val="20"/>
          <w:szCs w:val="20"/>
        </w:rPr>
        <w:t>To reduce incidents</w:t>
      </w:r>
      <w:r>
        <w:rPr>
          <w:sz w:val="20"/>
          <w:szCs w:val="20"/>
        </w:rPr>
        <w:t xml:space="preserve"> </w:t>
      </w:r>
      <w:r w:rsidRPr="00E4321E">
        <w:rPr>
          <w:sz w:val="20"/>
          <w:szCs w:val="20"/>
        </w:rPr>
        <w:t>which may result in persona</w:t>
      </w:r>
      <w:r>
        <w:rPr>
          <w:sz w:val="20"/>
          <w:szCs w:val="20"/>
        </w:rPr>
        <w:t>l injury or damage to the premises.</w:t>
      </w:r>
    </w:p>
    <w:p w14:paraId="545560A6" w14:textId="77777777" w:rsidR="007E4343" w:rsidRPr="00FA21C3" w:rsidRDefault="007E4343" w:rsidP="007E4343">
      <w:pPr>
        <w:pStyle w:val="ArionBullett"/>
        <w:numPr>
          <w:ilvl w:val="0"/>
          <w:numId w:val="7"/>
        </w:numPr>
        <w:spacing w:before="120" w:after="120"/>
        <w:ind w:left="958" w:hanging="357"/>
        <w:rPr>
          <w:sz w:val="20"/>
          <w:szCs w:val="20"/>
        </w:rPr>
      </w:pPr>
      <w:r w:rsidRPr="00FA21C3">
        <w:rPr>
          <w:sz w:val="20"/>
          <w:szCs w:val="20"/>
        </w:rPr>
        <w:t>To protect all employees</w:t>
      </w:r>
      <w:r>
        <w:rPr>
          <w:sz w:val="20"/>
          <w:szCs w:val="20"/>
        </w:rPr>
        <w:t>, visitors and the general public</w:t>
      </w:r>
      <w:r w:rsidRPr="00FA21C3">
        <w:rPr>
          <w:sz w:val="20"/>
          <w:szCs w:val="20"/>
        </w:rPr>
        <w:t>, including contract personnel and suppliers of goods or services.</w:t>
      </w:r>
    </w:p>
    <w:p w14:paraId="6A699C86" w14:textId="77777777" w:rsidR="007E4343" w:rsidRPr="00FA21C3" w:rsidRDefault="007E4343" w:rsidP="007E4343">
      <w:pPr>
        <w:pStyle w:val="ArionBullett"/>
        <w:numPr>
          <w:ilvl w:val="0"/>
          <w:numId w:val="7"/>
        </w:numPr>
        <w:spacing w:before="120" w:after="120"/>
        <w:ind w:left="958" w:hanging="357"/>
        <w:rPr>
          <w:sz w:val="20"/>
          <w:szCs w:val="20"/>
        </w:rPr>
      </w:pPr>
      <w:r w:rsidRPr="00FA21C3">
        <w:rPr>
          <w:sz w:val="20"/>
          <w:szCs w:val="20"/>
        </w:rPr>
        <w:t>To promote, so far as is reasonably practicable, a safe and healthy environment for all employees, in so far as they aff</w:t>
      </w:r>
      <w:r>
        <w:rPr>
          <w:sz w:val="20"/>
          <w:szCs w:val="20"/>
        </w:rPr>
        <w:t>ected by the operations of the C</w:t>
      </w:r>
      <w:r w:rsidRPr="00FA21C3">
        <w:rPr>
          <w:sz w:val="20"/>
          <w:szCs w:val="20"/>
        </w:rPr>
        <w:t>ompany.</w:t>
      </w:r>
    </w:p>
    <w:p w14:paraId="70A6C107" w14:textId="77777777" w:rsidR="007E4343" w:rsidRPr="00FA21C3" w:rsidRDefault="007E4343" w:rsidP="007E4343">
      <w:pPr>
        <w:pStyle w:val="All"/>
        <w:rPr>
          <w:rFonts w:ascii="Arial" w:hAnsi="Arial" w:cs="Arial"/>
          <w:sz w:val="20"/>
        </w:rPr>
      </w:pPr>
    </w:p>
    <w:p w14:paraId="48482F84" w14:textId="77777777" w:rsidR="007E4343" w:rsidRDefault="007E4343" w:rsidP="007E4343">
      <w:pPr>
        <w:pStyle w:val="Heading4"/>
        <w:rPr>
          <w:rFonts w:cs="Arial"/>
          <w:sz w:val="20"/>
        </w:rPr>
      </w:pPr>
    </w:p>
    <w:p w14:paraId="1453AC1A" w14:textId="77777777" w:rsidR="007E4343" w:rsidRPr="00FA21C3" w:rsidRDefault="007E4343" w:rsidP="007E4343">
      <w:pPr>
        <w:pStyle w:val="Heading4"/>
        <w:rPr>
          <w:rFonts w:cs="Arial"/>
          <w:sz w:val="20"/>
        </w:rPr>
      </w:pPr>
      <w:r w:rsidRPr="00FA21C3">
        <w:rPr>
          <w:rFonts w:cs="Arial"/>
          <w:sz w:val="20"/>
        </w:rPr>
        <w:t>Company Responsibilities</w:t>
      </w:r>
    </w:p>
    <w:p w14:paraId="68FE306B" w14:textId="77777777" w:rsidR="007E4343" w:rsidRPr="00FA21C3" w:rsidRDefault="007E4343" w:rsidP="007E4343">
      <w:pPr>
        <w:jc w:val="both"/>
        <w:rPr>
          <w:rFonts w:cs="Arial"/>
        </w:rPr>
      </w:pPr>
    </w:p>
    <w:p w14:paraId="7A9463F1" w14:textId="466FA450" w:rsidR="007E4343" w:rsidRPr="00FA21C3" w:rsidRDefault="007E4343" w:rsidP="007E4343">
      <w:pPr>
        <w:jc w:val="both"/>
        <w:rPr>
          <w:rFonts w:cs="Arial"/>
        </w:rPr>
      </w:pPr>
      <w:r w:rsidRPr="00FA21C3">
        <w:rPr>
          <w:rFonts w:cs="Arial"/>
        </w:rPr>
        <w:t xml:space="preserve">In order to meet the </w:t>
      </w:r>
      <w:r w:rsidR="00BF0110" w:rsidRPr="00FA21C3">
        <w:rPr>
          <w:rFonts w:cs="Arial"/>
        </w:rPr>
        <w:t>objectives,</w:t>
      </w:r>
      <w:r w:rsidRPr="00FA21C3">
        <w:rPr>
          <w:rFonts w:cs="Arial"/>
        </w:rPr>
        <w:t xml:space="preserve"> set out in this policy, the Directors will</w:t>
      </w:r>
      <w:r>
        <w:rPr>
          <w:rFonts w:cs="Arial"/>
        </w:rPr>
        <w:t xml:space="preserve"> ensure that adequate resources, including money and time, </w:t>
      </w:r>
      <w:r w:rsidRPr="00FA21C3">
        <w:rPr>
          <w:rFonts w:cs="Arial"/>
        </w:rPr>
        <w:t>are made available for the provision of health, safety and welfare within the workplace.</w:t>
      </w:r>
    </w:p>
    <w:p w14:paraId="29CB040C" w14:textId="77777777" w:rsidR="007E4343" w:rsidRPr="00FA21C3" w:rsidRDefault="007E4343" w:rsidP="007E4343">
      <w:pPr>
        <w:jc w:val="both"/>
        <w:rPr>
          <w:rFonts w:cs="Arial"/>
        </w:rPr>
      </w:pPr>
    </w:p>
    <w:p w14:paraId="6C66FE9F" w14:textId="77777777" w:rsidR="007E4343" w:rsidRPr="00FA21C3" w:rsidRDefault="007E4343" w:rsidP="007E4343">
      <w:pPr>
        <w:jc w:val="both"/>
        <w:rPr>
          <w:rFonts w:cs="Arial"/>
        </w:rPr>
      </w:pPr>
      <w:r w:rsidRPr="00FA21C3">
        <w:rPr>
          <w:rFonts w:cs="Arial"/>
        </w:rPr>
        <w:t xml:space="preserve">The Company shall endeavour to ensure the provision and </w:t>
      </w:r>
      <w:r>
        <w:rPr>
          <w:rFonts w:cs="Arial"/>
        </w:rPr>
        <w:t xml:space="preserve">maintenance </w:t>
      </w:r>
      <w:r w:rsidRPr="00C26027">
        <w:rPr>
          <w:rFonts w:cs="Arial"/>
        </w:rPr>
        <w:t>of equipment,</w:t>
      </w:r>
      <w:r w:rsidRPr="00FA21C3">
        <w:rPr>
          <w:rFonts w:cs="Arial"/>
        </w:rPr>
        <w:t xml:space="preserve"> systems of work, and a workplace and environment, which are safe, and without risk to health.  If working from home, suitable and sufficient resources shall be made available to ensure that the working environment is safe for staff and other family members alike.</w:t>
      </w:r>
    </w:p>
    <w:p w14:paraId="464317CB" w14:textId="77777777" w:rsidR="007E4343" w:rsidRPr="00FA21C3" w:rsidRDefault="007E4343" w:rsidP="007E4343">
      <w:pPr>
        <w:jc w:val="both"/>
        <w:rPr>
          <w:rFonts w:cs="Arial"/>
        </w:rPr>
      </w:pPr>
    </w:p>
    <w:p w14:paraId="16F48E4E" w14:textId="77777777" w:rsidR="007E4343" w:rsidRPr="00FA21C3" w:rsidRDefault="007E4343" w:rsidP="007E4343">
      <w:pPr>
        <w:jc w:val="both"/>
        <w:rPr>
          <w:rFonts w:cs="Arial"/>
        </w:rPr>
      </w:pPr>
      <w:r w:rsidRPr="00FA21C3">
        <w:rPr>
          <w:rFonts w:cs="Arial"/>
        </w:rPr>
        <w:t xml:space="preserve">Protective clothing and equipment shall be provided for all employees when the nature of the work being carried out, or statutory provision, requires the use of such personal protective equipment or </w:t>
      </w:r>
      <w:r>
        <w:rPr>
          <w:rFonts w:cs="Arial"/>
        </w:rPr>
        <w:t xml:space="preserve">when </w:t>
      </w:r>
      <w:r w:rsidRPr="00FA21C3">
        <w:rPr>
          <w:rFonts w:cs="Arial"/>
        </w:rPr>
        <w:t>highlighted on the relevant risk assessment.</w:t>
      </w:r>
    </w:p>
    <w:p w14:paraId="3F040BB8" w14:textId="77777777" w:rsidR="007E4343" w:rsidRPr="00FA21C3" w:rsidRDefault="007E4343" w:rsidP="007E4343">
      <w:pPr>
        <w:jc w:val="both"/>
        <w:rPr>
          <w:rFonts w:cs="Arial"/>
        </w:rPr>
      </w:pPr>
    </w:p>
    <w:p w14:paraId="19427354" w14:textId="77777777" w:rsidR="007E4343" w:rsidRPr="00FA21C3" w:rsidRDefault="007E4343" w:rsidP="007E4343">
      <w:pPr>
        <w:jc w:val="both"/>
        <w:rPr>
          <w:rFonts w:cs="Arial"/>
        </w:rPr>
      </w:pPr>
      <w:r>
        <w:rPr>
          <w:rFonts w:cs="Arial"/>
        </w:rPr>
        <w:t>The C</w:t>
      </w:r>
      <w:r w:rsidRPr="00FA21C3">
        <w:rPr>
          <w:rFonts w:cs="Arial"/>
        </w:rPr>
        <w:t>ompany will recruit and promote personnel based on their ability to perform the required task. This will be regardless of their colour, race, nationality, sex, ethnic origins or any mental or physical disability.</w:t>
      </w:r>
    </w:p>
    <w:p w14:paraId="254F1D0F" w14:textId="77777777" w:rsidR="007E4343" w:rsidRDefault="007E4343" w:rsidP="007E4343">
      <w:pPr>
        <w:pStyle w:val="Heading4"/>
        <w:rPr>
          <w:rFonts w:cs="Arial"/>
          <w:sz w:val="20"/>
        </w:rPr>
      </w:pPr>
    </w:p>
    <w:p w14:paraId="671A7D1F" w14:textId="77777777" w:rsidR="007E4343" w:rsidRDefault="007E4343" w:rsidP="007E4343">
      <w:pPr>
        <w:rPr>
          <w:b/>
        </w:rPr>
      </w:pPr>
    </w:p>
    <w:p w14:paraId="7E3F02B2" w14:textId="77777777" w:rsidR="007E4343" w:rsidRPr="009E1DFB" w:rsidRDefault="007E4343" w:rsidP="007E4343">
      <w:pPr>
        <w:rPr>
          <w:b/>
        </w:rPr>
      </w:pPr>
      <w:r w:rsidRPr="009E1DFB">
        <w:rPr>
          <w:b/>
        </w:rPr>
        <w:t>Consultation</w:t>
      </w:r>
      <w:r>
        <w:rPr>
          <w:b/>
        </w:rPr>
        <w:t xml:space="preserve"> with Employees</w:t>
      </w:r>
    </w:p>
    <w:p w14:paraId="52577135" w14:textId="77777777" w:rsidR="007E4343" w:rsidRDefault="007E4343" w:rsidP="007E4343"/>
    <w:p w14:paraId="7F9ED28B" w14:textId="361CEF77" w:rsidR="007E4343" w:rsidRDefault="007E4343" w:rsidP="007E4343">
      <w:r>
        <w:t xml:space="preserve">The Company is committed to creating and maintaining a positive </w:t>
      </w:r>
      <w:r w:rsidR="00BF0110">
        <w:t>H</w:t>
      </w:r>
      <w:r>
        <w:t>ealth &amp; Safety Culture and fervently believe that to achieve this, all members of staff, irrespective of grade or position should have their views heard and feel confident to be able to come forward with suggestions.</w:t>
      </w:r>
    </w:p>
    <w:p w14:paraId="0B002BF7" w14:textId="77777777" w:rsidR="007E4343" w:rsidRDefault="007E4343" w:rsidP="007E4343"/>
    <w:p w14:paraId="20A353D0" w14:textId="77777777" w:rsidR="007E4343" w:rsidRPr="00E4321E" w:rsidRDefault="007E4343" w:rsidP="007E4343">
      <w:pPr>
        <w:rPr>
          <w:rFonts w:cs="Arial"/>
          <w:color w:val="111111"/>
        </w:rPr>
      </w:pPr>
      <w:r>
        <w:t xml:space="preserve">In accordance with Company policy and the Health &amp; Safety (Consultation with Employees) Regulations 1996 and the </w:t>
      </w:r>
      <w:r>
        <w:rPr>
          <w:rFonts w:cs="Arial"/>
          <w:color w:val="111111"/>
        </w:rPr>
        <w:t>Safety Representatives and Safety Committee Regulations 1977</w:t>
      </w:r>
      <w:r>
        <w:t xml:space="preserve">and using </w:t>
      </w:r>
      <w:proofErr w:type="spellStart"/>
      <w:r>
        <w:t>INDG</w:t>
      </w:r>
      <w:proofErr w:type="spellEnd"/>
      <w:r>
        <w:t xml:space="preserve"> 232 as a guide the Company will consult employees on changes in work practices that may affect them, the introduction of new equipment and materials and changes to risk assessment and method statements.</w:t>
      </w:r>
    </w:p>
    <w:p w14:paraId="34D30511" w14:textId="77777777" w:rsidR="007E4343" w:rsidRDefault="007E4343" w:rsidP="007E4343"/>
    <w:p w14:paraId="1E7620FD" w14:textId="77777777" w:rsidR="007E4343" w:rsidRDefault="007E4343" w:rsidP="007E4343">
      <w:r>
        <w:t>Although not all suggestions may be enacted within the Company, all reasonable suggestions will be brought to the safety committee for consideration.</w:t>
      </w:r>
    </w:p>
    <w:p w14:paraId="34DC4C26" w14:textId="77777777" w:rsidR="007E4343" w:rsidRPr="009E1DFB" w:rsidRDefault="007E4343" w:rsidP="007E4343"/>
    <w:p w14:paraId="0262172A" w14:textId="77777777" w:rsidR="007E4343" w:rsidRDefault="007E4343" w:rsidP="007E4343">
      <w:pPr>
        <w:pStyle w:val="Heading4"/>
        <w:rPr>
          <w:rFonts w:cs="Arial"/>
          <w:sz w:val="20"/>
        </w:rPr>
      </w:pPr>
    </w:p>
    <w:p w14:paraId="081F5312" w14:textId="77777777" w:rsidR="007E4343" w:rsidRPr="00FA21C3" w:rsidRDefault="007E4343" w:rsidP="007E4343">
      <w:pPr>
        <w:pStyle w:val="Heading4"/>
        <w:rPr>
          <w:rFonts w:cs="Arial"/>
          <w:sz w:val="20"/>
        </w:rPr>
      </w:pPr>
      <w:r w:rsidRPr="00FA21C3">
        <w:rPr>
          <w:rFonts w:cs="Arial"/>
          <w:sz w:val="20"/>
        </w:rPr>
        <w:t>Training</w:t>
      </w:r>
    </w:p>
    <w:p w14:paraId="34C27E7B" w14:textId="77777777" w:rsidR="007E4343" w:rsidRPr="00FA21C3" w:rsidRDefault="007E4343" w:rsidP="007E4343">
      <w:pPr>
        <w:jc w:val="both"/>
        <w:rPr>
          <w:rFonts w:cs="Arial"/>
          <w:u w:val="single"/>
        </w:rPr>
      </w:pPr>
    </w:p>
    <w:p w14:paraId="247B1436" w14:textId="77777777" w:rsidR="007E4343" w:rsidRPr="00FA21C3" w:rsidRDefault="007E4343" w:rsidP="007E4343">
      <w:pPr>
        <w:jc w:val="both"/>
        <w:rPr>
          <w:rFonts w:cs="Arial"/>
        </w:rPr>
      </w:pPr>
      <w:r w:rsidRPr="00FA21C3">
        <w:rPr>
          <w:rFonts w:cs="Arial"/>
        </w:rPr>
        <w:t>The Company is committed to the belief that suitable and proper training is an essential factor in maintaining high standards of skills, efficiency and health and safety throughout its operations, and therefore full use will be made of any guidance and/or training available, either in-house, or through trade associations, professional bodies and others as and when appropriate.</w:t>
      </w:r>
    </w:p>
    <w:p w14:paraId="20C3168D" w14:textId="77777777" w:rsidR="007E4343" w:rsidRPr="00FA21C3" w:rsidRDefault="007E4343" w:rsidP="007E4343">
      <w:pPr>
        <w:jc w:val="both"/>
        <w:rPr>
          <w:rFonts w:cs="Arial"/>
        </w:rPr>
      </w:pPr>
    </w:p>
    <w:p w14:paraId="7744E085" w14:textId="77777777" w:rsidR="007E4343" w:rsidRPr="00FA21C3" w:rsidRDefault="007E4343" w:rsidP="007E4343">
      <w:pPr>
        <w:pStyle w:val="ArionBodyText"/>
        <w:ind w:left="0"/>
        <w:rPr>
          <w:rFonts w:cs="Arial"/>
          <w:sz w:val="20"/>
          <w:szCs w:val="20"/>
        </w:rPr>
      </w:pPr>
      <w:r w:rsidRPr="00FA21C3">
        <w:rPr>
          <w:rFonts w:cs="Arial"/>
          <w:sz w:val="20"/>
          <w:szCs w:val="20"/>
        </w:rPr>
        <w:t xml:space="preserve">No persons shall be permitted to carry out any work process, </w:t>
      </w:r>
      <w:r w:rsidRPr="00C26027">
        <w:rPr>
          <w:rFonts w:cs="Arial"/>
          <w:sz w:val="20"/>
          <w:szCs w:val="20"/>
        </w:rPr>
        <w:t>or operate any equipment belonging to, hired, or in use</w:t>
      </w:r>
      <w:r w:rsidRPr="00FA21C3">
        <w:rPr>
          <w:rFonts w:cs="Arial"/>
          <w:sz w:val="20"/>
          <w:szCs w:val="20"/>
        </w:rPr>
        <w:t xml:space="preserve"> by, the Company unless they have been suitably trained and duly authorised.</w:t>
      </w:r>
    </w:p>
    <w:p w14:paraId="286646D7" w14:textId="77777777" w:rsidR="007E4343" w:rsidRDefault="007E4343" w:rsidP="007E4343">
      <w:pPr>
        <w:rPr>
          <w:rFonts w:cs="Arial"/>
          <w:b/>
        </w:rPr>
      </w:pPr>
      <w:r>
        <w:rPr>
          <w:rFonts w:cs="Arial"/>
        </w:rPr>
        <w:br w:type="page"/>
      </w:r>
    </w:p>
    <w:p w14:paraId="76B8735B" w14:textId="77777777" w:rsidR="007E4343" w:rsidRPr="00FA21C3" w:rsidRDefault="007E4343" w:rsidP="007E4343">
      <w:pPr>
        <w:pStyle w:val="Heading4"/>
        <w:rPr>
          <w:rFonts w:cs="Arial"/>
          <w:sz w:val="20"/>
        </w:rPr>
      </w:pPr>
      <w:r w:rsidRPr="00FA21C3">
        <w:rPr>
          <w:rFonts w:cs="Arial"/>
          <w:sz w:val="20"/>
        </w:rPr>
        <w:t>Risk Assessments</w:t>
      </w:r>
    </w:p>
    <w:p w14:paraId="1D2E4E51" w14:textId="77777777" w:rsidR="007E4343" w:rsidRPr="00FA21C3" w:rsidRDefault="007E4343" w:rsidP="007E4343">
      <w:pPr>
        <w:jc w:val="both"/>
        <w:rPr>
          <w:rFonts w:cs="Arial"/>
        </w:rPr>
      </w:pPr>
    </w:p>
    <w:p w14:paraId="147F2E67" w14:textId="77777777" w:rsidR="007E4343" w:rsidRPr="00FA21C3" w:rsidRDefault="007E4343" w:rsidP="007E4343">
      <w:pPr>
        <w:jc w:val="both"/>
        <w:rPr>
          <w:rFonts w:cs="Arial"/>
        </w:rPr>
      </w:pPr>
      <w:r w:rsidRPr="00FA21C3">
        <w:rPr>
          <w:rFonts w:cs="Arial"/>
        </w:rPr>
        <w:t>For all activities for which significant hazards and levels of risk have been identified, safe working practices and procedures shall be developed and adopted to ensure that the Company complies with its statutory duties in respect of such activities.</w:t>
      </w:r>
    </w:p>
    <w:p w14:paraId="6E23E900" w14:textId="77777777" w:rsidR="007E4343" w:rsidRPr="00FA21C3" w:rsidRDefault="007E4343" w:rsidP="007E4343">
      <w:pPr>
        <w:jc w:val="both"/>
        <w:rPr>
          <w:rFonts w:cs="Arial"/>
        </w:rPr>
      </w:pPr>
    </w:p>
    <w:p w14:paraId="72AE9F0E" w14:textId="77777777" w:rsidR="007E4343" w:rsidRPr="00FA21C3" w:rsidRDefault="007E4343" w:rsidP="007E4343">
      <w:pPr>
        <w:jc w:val="both"/>
        <w:rPr>
          <w:rFonts w:cs="Arial"/>
        </w:rPr>
      </w:pPr>
      <w:r w:rsidRPr="00FA21C3">
        <w:rPr>
          <w:rFonts w:cs="Arial"/>
        </w:rPr>
        <w:t>Generic risk assessments and procedures will be followed, where appropriate.  Where necessary, these will be adapted to meet the specific needs of a particular situation, or where possible giving due consideration to circumstances a new assessment shall be made or a significant risk has been highlighted or appeared.</w:t>
      </w:r>
    </w:p>
    <w:p w14:paraId="3018D83E" w14:textId="77777777" w:rsidR="007E4343" w:rsidRPr="00FA21C3" w:rsidRDefault="007E4343" w:rsidP="007E4343">
      <w:pPr>
        <w:jc w:val="both"/>
        <w:rPr>
          <w:rFonts w:cs="Arial"/>
        </w:rPr>
      </w:pPr>
    </w:p>
    <w:p w14:paraId="442C9B9D" w14:textId="77777777" w:rsidR="007E4343" w:rsidRPr="00FA21C3" w:rsidRDefault="007E4343" w:rsidP="007E4343">
      <w:pPr>
        <w:jc w:val="both"/>
        <w:rPr>
          <w:rFonts w:cs="Arial"/>
        </w:rPr>
      </w:pPr>
      <w:r w:rsidRPr="00FA21C3">
        <w:rPr>
          <w:rFonts w:cs="Arial"/>
        </w:rPr>
        <w:t>Any measures identified, either existing or additional, shall be conveyed to those members of staff affected, in order that the risks may be minimised and controlled.</w:t>
      </w:r>
    </w:p>
    <w:p w14:paraId="7E5AAEBF" w14:textId="77777777" w:rsidR="007E4343" w:rsidRPr="00FA21C3" w:rsidRDefault="007E4343" w:rsidP="007E4343">
      <w:pPr>
        <w:jc w:val="both"/>
        <w:rPr>
          <w:rFonts w:cs="Arial"/>
        </w:rPr>
      </w:pPr>
    </w:p>
    <w:p w14:paraId="77EED7FC" w14:textId="2C376B46" w:rsidR="007E4343" w:rsidRPr="00FA21C3" w:rsidRDefault="007E4343" w:rsidP="007E4343">
      <w:pPr>
        <w:jc w:val="both"/>
        <w:rPr>
          <w:rFonts w:cs="Arial"/>
        </w:rPr>
      </w:pPr>
      <w:r w:rsidRPr="00FA21C3">
        <w:rPr>
          <w:rFonts w:cs="Arial"/>
        </w:rPr>
        <w:t xml:space="preserve">All assessments and the control measures identified shall be monitored as to their effectiveness and may be revised in the light of </w:t>
      </w:r>
      <w:r w:rsidR="00BF0110" w:rsidRPr="00FA21C3">
        <w:rPr>
          <w:rFonts w:cs="Arial"/>
        </w:rPr>
        <w:t>experience or</w:t>
      </w:r>
      <w:r w:rsidRPr="00FA21C3">
        <w:rPr>
          <w:rFonts w:cs="Arial"/>
        </w:rPr>
        <w:t xml:space="preserve"> </w:t>
      </w:r>
      <w:bookmarkStart w:id="0" w:name="_GoBack"/>
      <w:bookmarkEnd w:id="0"/>
      <w:r w:rsidRPr="00FA21C3">
        <w:rPr>
          <w:rFonts w:cs="Arial"/>
        </w:rPr>
        <w:t>amended to suit specific circumstances as and when the need arises.</w:t>
      </w:r>
    </w:p>
    <w:p w14:paraId="20E0CF77" w14:textId="77777777" w:rsidR="007E4343" w:rsidRPr="00FA21C3" w:rsidRDefault="007E4343" w:rsidP="007E4343">
      <w:pPr>
        <w:jc w:val="both"/>
        <w:rPr>
          <w:rFonts w:cs="Arial"/>
        </w:rPr>
      </w:pPr>
    </w:p>
    <w:p w14:paraId="6B83D7E0" w14:textId="77777777" w:rsidR="007E4343" w:rsidRDefault="007E4343" w:rsidP="007E4343">
      <w:pPr>
        <w:pStyle w:val="Heading4"/>
        <w:rPr>
          <w:rFonts w:cs="Arial"/>
          <w:sz w:val="20"/>
        </w:rPr>
      </w:pPr>
    </w:p>
    <w:p w14:paraId="3BFDAFCD" w14:textId="77777777" w:rsidR="007E4343" w:rsidRPr="00FA21C3" w:rsidRDefault="007E4343" w:rsidP="007E4343">
      <w:pPr>
        <w:pStyle w:val="Heading4"/>
        <w:rPr>
          <w:rFonts w:cs="Arial"/>
          <w:i/>
          <w:sz w:val="20"/>
        </w:rPr>
      </w:pPr>
      <w:r w:rsidRPr="00FA21C3">
        <w:rPr>
          <w:rFonts w:cs="Arial"/>
          <w:sz w:val="20"/>
        </w:rPr>
        <w:t>Responsibilities of Employees</w:t>
      </w:r>
    </w:p>
    <w:p w14:paraId="0E4E1608" w14:textId="77777777" w:rsidR="007E4343" w:rsidRPr="00FA21C3" w:rsidRDefault="007E4343" w:rsidP="007E4343">
      <w:pPr>
        <w:jc w:val="both"/>
        <w:rPr>
          <w:rFonts w:cs="Arial"/>
        </w:rPr>
      </w:pPr>
    </w:p>
    <w:p w14:paraId="64AFDA1D" w14:textId="77777777" w:rsidR="007E4343" w:rsidRDefault="007E4343" w:rsidP="007E4343">
      <w:pPr>
        <w:jc w:val="both"/>
        <w:rPr>
          <w:rFonts w:cs="Arial"/>
        </w:rPr>
      </w:pPr>
      <w:r w:rsidRPr="00FA21C3">
        <w:rPr>
          <w:rFonts w:cs="Arial"/>
        </w:rPr>
        <w:t xml:space="preserve">All employees have a duty to work in a safe and responsible manner, at all times, and to carry out their duties in such a way so as not to endanger the health, safety and welfare of themselves or others.  They shall be encouraged to submit suggestions for the improvement of general standards, or specific areas, of health and safety within the Company.  It will be clearly indicated to every level of staff that their responsibilities, with respect to health and safety, are no less important than in any other function, and that it is </w:t>
      </w:r>
      <w:r w:rsidRPr="00FA21C3">
        <w:rPr>
          <w:rFonts w:cs="Arial"/>
          <w:b/>
          <w:bCs/>
        </w:rPr>
        <w:t>their</w:t>
      </w:r>
      <w:r w:rsidRPr="00FA21C3">
        <w:rPr>
          <w:rFonts w:cs="Arial"/>
        </w:rPr>
        <w:t xml:space="preserve"> duty to do everything “reasonably practicable” to assist in the achievement of the objectives set out in this policy.</w:t>
      </w:r>
    </w:p>
    <w:p w14:paraId="494F86FE" w14:textId="77777777" w:rsidR="007E4343" w:rsidRDefault="007E4343" w:rsidP="007E4343">
      <w:pPr>
        <w:jc w:val="both"/>
        <w:rPr>
          <w:rFonts w:cs="Arial"/>
        </w:rPr>
      </w:pPr>
    </w:p>
    <w:p w14:paraId="0AFA8CCD" w14:textId="77777777" w:rsidR="007E4343" w:rsidRPr="00FA21C3" w:rsidRDefault="007E4343" w:rsidP="007E4343">
      <w:pPr>
        <w:jc w:val="both"/>
        <w:rPr>
          <w:rFonts w:cs="Arial"/>
        </w:rPr>
      </w:pPr>
      <w:r>
        <w:rPr>
          <w:rFonts w:cs="Arial"/>
        </w:rPr>
        <w:t>It is the responsibility of all members of staff to ensure that they comply fully with all instructions, systems and safety measures that have been put into place to ensure the health, safety and welfare at work of everyone in the workplace whether visitors or staff.</w:t>
      </w:r>
    </w:p>
    <w:p w14:paraId="48F855BC" w14:textId="77777777" w:rsidR="007E4343" w:rsidRPr="00FA21C3" w:rsidRDefault="007E4343" w:rsidP="007E4343">
      <w:pPr>
        <w:tabs>
          <w:tab w:val="left" w:pos="426"/>
        </w:tabs>
        <w:jc w:val="both"/>
        <w:rPr>
          <w:rFonts w:cs="Arial"/>
        </w:rPr>
      </w:pPr>
    </w:p>
    <w:p w14:paraId="79FDEF26" w14:textId="77777777" w:rsidR="007E4343" w:rsidRPr="00FA21C3" w:rsidRDefault="007E4343" w:rsidP="007E4343">
      <w:pPr>
        <w:tabs>
          <w:tab w:val="left" w:pos="426"/>
        </w:tabs>
        <w:jc w:val="both"/>
        <w:rPr>
          <w:rFonts w:cs="Arial"/>
        </w:rPr>
      </w:pPr>
      <w:r w:rsidRPr="00FA21C3">
        <w:rPr>
          <w:rFonts w:cs="Arial"/>
        </w:rPr>
        <w:t xml:space="preserve">Any member of staff, </w:t>
      </w:r>
      <w:r w:rsidRPr="00FA21C3">
        <w:rPr>
          <w:rFonts w:cs="Arial"/>
          <w:b/>
          <w:bCs/>
        </w:rPr>
        <w:t>regardless</w:t>
      </w:r>
      <w:r w:rsidRPr="00FA21C3">
        <w:rPr>
          <w:rFonts w:cs="Arial"/>
        </w:rPr>
        <w:t xml:space="preserve"> of position or status, who is found to be deliberately or consistently negligent in the performance of their duty, in relation to the Company health and safety policy, may be subject to disciplinary action, including dismissal.</w:t>
      </w:r>
    </w:p>
    <w:p w14:paraId="1DCC8D8D" w14:textId="77777777" w:rsidR="007E4343" w:rsidRDefault="007E4343" w:rsidP="007E4343">
      <w:pPr>
        <w:jc w:val="both"/>
        <w:rPr>
          <w:rFonts w:cs="Arial"/>
        </w:rPr>
      </w:pPr>
    </w:p>
    <w:p w14:paraId="4B5F20BB" w14:textId="77777777" w:rsidR="007E4343" w:rsidRDefault="007E4343" w:rsidP="007E4343">
      <w:pPr>
        <w:jc w:val="both"/>
        <w:rPr>
          <w:rFonts w:cs="Arial"/>
          <w:b/>
        </w:rPr>
      </w:pPr>
    </w:p>
    <w:p w14:paraId="1B777CDA" w14:textId="77777777" w:rsidR="007E4343" w:rsidRPr="001C0A49" w:rsidRDefault="007E4343" w:rsidP="007E4343">
      <w:pPr>
        <w:jc w:val="both"/>
        <w:rPr>
          <w:rFonts w:cs="Arial"/>
          <w:b/>
        </w:rPr>
      </w:pPr>
      <w:r>
        <w:rPr>
          <w:rFonts w:cs="Arial"/>
          <w:b/>
        </w:rPr>
        <w:t xml:space="preserve">Contractors &amp; </w:t>
      </w:r>
      <w:r w:rsidRPr="001C0A49">
        <w:rPr>
          <w:rFonts w:cs="Arial"/>
          <w:b/>
        </w:rPr>
        <w:t>Sub-Contractors</w:t>
      </w:r>
    </w:p>
    <w:p w14:paraId="51FD85A5" w14:textId="77777777" w:rsidR="007E4343" w:rsidRDefault="007E4343" w:rsidP="007E4343">
      <w:pPr>
        <w:jc w:val="both"/>
        <w:rPr>
          <w:rFonts w:cs="Arial"/>
        </w:rPr>
      </w:pPr>
    </w:p>
    <w:p w14:paraId="05FCEB9A" w14:textId="77777777" w:rsidR="007E4343" w:rsidRDefault="007E4343" w:rsidP="007E4343">
      <w:pPr>
        <w:jc w:val="both"/>
        <w:rPr>
          <w:rFonts w:cs="Arial"/>
        </w:rPr>
      </w:pPr>
      <w:r w:rsidRPr="00905223">
        <w:rPr>
          <w:rFonts w:cs="Arial"/>
        </w:rPr>
        <w:t>Although not a general practice of the Company, from time to time the Company may employ contractors or sub-contractors to carry out work</w:t>
      </w:r>
      <w:r>
        <w:rPr>
          <w:rFonts w:cs="Arial"/>
        </w:rPr>
        <w:t>.  Any contractors or sub-contractors who are invited to work for the Company will fill out the Contractor Competency Check form before being allowed to carry out any work for or with the Company.  They will be inducted into the health &amp; Safety policies herein and as with all staff members are to ensure that they comply fully with all instructions, systems and safety measures that have been put into place to ensure the health, safety and welfare at work of everyone in the workplace whether visitors or staff.</w:t>
      </w:r>
    </w:p>
    <w:p w14:paraId="52E7328F" w14:textId="77777777" w:rsidR="007E4343" w:rsidRDefault="007E4343" w:rsidP="007E4343">
      <w:pPr>
        <w:jc w:val="both"/>
        <w:rPr>
          <w:rFonts w:cs="Arial"/>
        </w:rPr>
      </w:pPr>
    </w:p>
    <w:p w14:paraId="0A8B79F6" w14:textId="77777777" w:rsidR="007E4343" w:rsidRPr="00FA21C3" w:rsidRDefault="007E4343" w:rsidP="007E4343">
      <w:pPr>
        <w:jc w:val="both"/>
        <w:rPr>
          <w:rFonts w:cs="Arial"/>
        </w:rPr>
      </w:pPr>
      <w:r>
        <w:rPr>
          <w:rFonts w:cs="Arial"/>
        </w:rPr>
        <w:t>Contractors and sub-contractors must not attempt to use any equipment or work in any area of the Company without prior authority, guidance or escort.</w:t>
      </w:r>
    </w:p>
    <w:p w14:paraId="23D275F6" w14:textId="77777777" w:rsidR="007E4343" w:rsidRDefault="007E4343" w:rsidP="007E4343">
      <w:pPr>
        <w:jc w:val="both"/>
        <w:rPr>
          <w:rFonts w:cs="Arial"/>
        </w:rPr>
      </w:pPr>
    </w:p>
    <w:p w14:paraId="5C041C8E" w14:textId="77777777" w:rsidR="007E4343" w:rsidRDefault="007E4343" w:rsidP="007E4343">
      <w:pPr>
        <w:jc w:val="both"/>
        <w:rPr>
          <w:rFonts w:cs="Arial"/>
        </w:rPr>
      </w:pPr>
      <w:r w:rsidRPr="00FA21C3">
        <w:rPr>
          <w:rFonts w:cs="Arial"/>
        </w:rPr>
        <w:t xml:space="preserve">Any </w:t>
      </w:r>
      <w:r>
        <w:rPr>
          <w:rFonts w:cs="Arial"/>
        </w:rPr>
        <w:t>contractor or sub-contractor</w:t>
      </w:r>
      <w:r w:rsidRPr="00FA21C3">
        <w:rPr>
          <w:rFonts w:cs="Arial"/>
        </w:rPr>
        <w:t xml:space="preserve"> who is found to be deliberately or consistently negligent in the performance of their duty, in relation to the Company health and safety policy</w:t>
      </w:r>
      <w:r>
        <w:rPr>
          <w:rFonts w:cs="Arial"/>
        </w:rPr>
        <w:t xml:space="preserve"> will be removed from our list of approved suppliers.</w:t>
      </w:r>
    </w:p>
    <w:p w14:paraId="24C86AA6" w14:textId="77777777" w:rsidR="007E4343" w:rsidRPr="00FA21C3" w:rsidRDefault="007E4343" w:rsidP="007E4343">
      <w:pPr>
        <w:jc w:val="both"/>
        <w:rPr>
          <w:rFonts w:cs="Arial"/>
        </w:rPr>
      </w:pPr>
    </w:p>
    <w:p w14:paraId="37B02DD5" w14:textId="77777777" w:rsidR="007E4343" w:rsidRDefault="007E4343" w:rsidP="007E4343">
      <w:pPr>
        <w:pStyle w:val="Heading4"/>
        <w:rPr>
          <w:rFonts w:cs="Arial"/>
          <w:sz w:val="20"/>
        </w:rPr>
      </w:pPr>
    </w:p>
    <w:p w14:paraId="7CDB21D0" w14:textId="77777777" w:rsidR="007E4343" w:rsidRPr="00FA21C3" w:rsidRDefault="007E4343" w:rsidP="007E4343">
      <w:pPr>
        <w:pStyle w:val="Heading4"/>
        <w:rPr>
          <w:rFonts w:cs="Arial"/>
          <w:sz w:val="20"/>
        </w:rPr>
      </w:pPr>
      <w:r w:rsidRPr="00FA21C3">
        <w:rPr>
          <w:rFonts w:cs="Arial"/>
          <w:sz w:val="20"/>
        </w:rPr>
        <w:t>Summary</w:t>
      </w:r>
    </w:p>
    <w:p w14:paraId="7DAD15CE" w14:textId="77777777" w:rsidR="007E4343" w:rsidRPr="00FA21C3" w:rsidRDefault="007E4343" w:rsidP="007E4343">
      <w:pPr>
        <w:jc w:val="both"/>
        <w:rPr>
          <w:rFonts w:cs="Arial"/>
        </w:rPr>
      </w:pPr>
    </w:p>
    <w:p w14:paraId="742A79BE" w14:textId="77777777" w:rsidR="007E4343" w:rsidRDefault="007E4343" w:rsidP="007E4343">
      <w:pPr>
        <w:pStyle w:val="ArionBodyText"/>
        <w:ind w:left="0"/>
        <w:rPr>
          <w:rFonts w:cs="Arial"/>
          <w:sz w:val="20"/>
          <w:szCs w:val="20"/>
        </w:rPr>
      </w:pPr>
      <w:r w:rsidRPr="00FA21C3">
        <w:rPr>
          <w:rFonts w:cs="Arial"/>
          <w:sz w:val="20"/>
          <w:szCs w:val="20"/>
        </w:rPr>
        <w:t>The foregoing is a general statement of the Company’s health and safety policy and is supported by the following sections which detail the organisational structure and the arrangements in force for ensuring that the aims and objectives contained within this policy are achieved.</w:t>
      </w:r>
    </w:p>
    <w:p w14:paraId="5BE1305B" w14:textId="77777777" w:rsidR="00205EDB" w:rsidRDefault="00205EDB" w:rsidP="00205EDB">
      <w:pPr>
        <w:pStyle w:val="ListParagraph"/>
      </w:pPr>
    </w:p>
    <w:p w14:paraId="61A1ABB4" w14:textId="77777777" w:rsidR="00867F41" w:rsidRPr="00867F41" w:rsidRDefault="00867F41" w:rsidP="00867F41">
      <w:pPr>
        <w:rPr>
          <w:rFonts w:cs="Arial"/>
          <w:b/>
          <w:bCs/>
          <w:sz w:val="28"/>
          <w:szCs w:val="28"/>
        </w:rPr>
      </w:pPr>
    </w:p>
    <w:sectPr w:rsidR="00867F41" w:rsidRPr="00867F41" w:rsidSect="007E4343">
      <w:headerReference w:type="even" r:id="rId15"/>
      <w:headerReference w:type="default" r:id="rId16"/>
      <w:footerReference w:type="even" r:id="rId17"/>
      <w:footerReference w:type="default" r:id="rId18"/>
      <w:footerReference w:type="first" r:id="rId19"/>
      <w:pgSz w:w="11907" w:h="16840" w:code="9"/>
      <w:pgMar w:top="1843" w:right="851" w:bottom="1134"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530FB" w14:textId="77777777" w:rsidR="00064F7F" w:rsidRDefault="00064F7F">
      <w:r>
        <w:separator/>
      </w:r>
    </w:p>
  </w:endnote>
  <w:endnote w:type="continuationSeparator" w:id="0">
    <w:p w14:paraId="310945A0" w14:textId="77777777" w:rsidR="00064F7F" w:rsidRDefault="0006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CC96E" w14:textId="77777777" w:rsidR="007E4343" w:rsidRPr="008C04B0" w:rsidRDefault="007E4343" w:rsidP="008C04B0">
    <w:pPr>
      <w:pStyle w:val="Footer"/>
      <w:pBdr>
        <w:top w:val="single" w:sz="4" w:space="1" w:color="auto"/>
      </w:pBdr>
      <w:tabs>
        <w:tab w:val="clear" w:pos="8640"/>
        <w:tab w:val="right" w:pos="9600"/>
      </w:tabs>
      <w:rPr>
        <w:rFonts w:cs="Arial"/>
        <w:sz w:val="16"/>
        <w:szCs w:val="16"/>
      </w:rPr>
    </w:pPr>
    <w:r w:rsidRPr="00A413A7">
      <w:rPr>
        <w:sz w:val="16"/>
        <w:szCs w:val="16"/>
      </w:rPr>
      <w:t xml:space="preserve"> </w:t>
    </w:r>
    <w:r>
      <w:rPr>
        <w:sz w:val="16"/>
        <w:szCs w:val="16"/>
      </w:rPr>
      <w:t xml:space="preserve">Section 1 – </w:t>
    </w:r>
    <w:r w:rsidRPr="009F5D8F">
      <w:rPr>
        <w:sz w:val="16"/>
        <w:szCs w:val="16"/>
        <w:highlight w:val="yellow"/>
      </w:rPr>
      <w:t>Company Name</w:t>
    </w:r>
    <w:r w:rsidRPr="00A413A7">
      <w:rPr>
        <w:sz w:val="16"/>
        <w:szCs w:val="16"/>
      </w:rPr>
      <w:t xml:space="preserve"> H &amp; S</w:t>
    </w:r>
    <w:r>
      <w:rPr>
        <w:sz w:val="16"/>
        <w:szCs w:val="16"/>
      </w:rPr>
      <w:t xml:space="preserve"> Policy Statements</w:t>
    </w:r>
    <w:r w:rsidRPr="00A413A7">
      <w:rPr>
        <w:rFonts w:cs="Arial"/>
        <w:sz w:val="16"/>
        <w:szCs w:val="16"/>
      </w:rPr>
      <w:tab/>
    </w:r>
    <w:r w:rsidRPr="00A413A7">
      <w:rPr>
        <w:rFonts w:cs="Arial"/>
        <w:sz w:val="16"/>
        <w:szCs w:val="16"/>
      </w:rPr>
      <w:tab/>
    </w:r>
    <w:r w:rsidRPr="00A413A7">
      <w:rPr>
        <w:rStyle w:val="PageNumber"/>
        <w:sz w:val="16"/>
        <w:szCs w:val="16"/>
      </w:rPr>
      <w:fldChar w:fldCharType="begin"/>
    </w:r>
    <w:r w:rsidRPr="00A413A7">
      <w:rPr>
        <w:rStyle w:val="PageNumber"/>
        <w:sz w:val="16"/>
        <w:szCs w:val="16"/>
      </w:rPr>
      <w:instrText xml:space="preserve"> PAGE </w:instrText>
    </w:r>
    <w:r w:rsidRPr="00A413A7">
      <w:rPr>
        <w:rStyle w:val="PageNumber"/>
        <w:sz w:val="16"/>
        <w:szCs w:val="16"/>
      </w:rPr>
      <w:fldChar w:fldCharType="separate"/>
    </w:r>
    <w:r>
      <w:rPr>
        <w:rStyle w:val="PageNumber"/>
        <w:noProof/>
        <w:sz w:val="16"/>
        <w:szCs w:val="16"/>
      </w:rPr>
      <w:t>2</w:t>
    </w:r>
    <w:r w:rsidRPr="00A413A7">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EAA3A" w14:textId="03DB9673" w:rsidR="007E4343" w:rsidRPr="00A413A7" w:rsidRDefault="007E4343" w:rsidP="00E626AB">
    <w:pPr>
      <w:pStyle w:val="Footer"/>
      <w:pBdr>
        <w:top w:val="single" w:sz="4" w:space="1" w:color="auto"/>
      </w:pBdr>
      <w:tabs>
        <w:tab w:val="clear" w:pos="8640"/>
        <w:tab w:val="right" w:pos="9600"/>
      </w:tabs>
      <w:rPr>
        <w:rFonts w:cs="Arial"/>
        <w:sz w:val="16"/>
        <w:szCs w:val="16"/>
      </w:rPr>
    </w:pPr>
    <w:r>
      <w:rPr>
        <w:noProof/>
        <w:sz w:val="16"/>
        <w:szCs w:val="16"/>
        <w:lang w:eastAsia="en-GB"/>
      </w:rPr>
      <w:drawing>
        <wp:anchor distT="0" distB="0" distL="114300" distR="114300" simplePos="0" relativeHeight="251660800" behindDoc="1" locked="0" layoutInCell="1" allowOverlap="1" wp14:anchorId="3B2F1AD8" wp14:editId="1925B21A">
          <wp:simplePos x="0" y="0"/>
          <wp:positionH relativeFrom="column">
            <wp:posOffset>-1950720</wp:posOffset>
          </wp:positionH>
          <wp:positionV relativeFrom="paragraph">
            <wp:posOffset>-4155440</wp:posOffset>
          </wp:positionV>
          <wp:extent cx="6120130" cy="62503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on icon gif tx.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6250305"/>
                  </a:xfrm>
                  <a:prstGeom prst="rect">
                    <a:avLst/>
                  </a:prstGeom>
                </pic:spPr>
              </pic:pic>
            </a:graphicData>
          </a:graphic>
          <wp14:sizeRelH relativeFrom="page">
            <wp14:pctWidth>0</wp14:pctWidth>
          </wp14:sizeRelH>
          <wp14:sizeRelV relativeFrom="page">
            <wp14:pctHeight>0</wp14:pctHeight>
          </wp14:sizeRelV>
        </wp:anchor>
      </w:drawing>
    </w:r>
    <w:r w:rsidRPr="00A413A7">
      <w:rPr>
        <w:sz w:val="16"/>
        <w:szCs w:val="16"/>
      </w:rPr>
      <w:t xml:space="preserve"> </w:t>
    </w:r>
    <w:r>
      <w:rPr>
        <w:sz w:val="16"/>
        <w:szCs w:val="16"/>
      </w:rPr>
      <w:t xml:space="preserve">Section 1 – </w:t>
    </w:r>
    <w:sdt>
      <w:sdtPr>
        <w:rPr>
          <w:rStyle w:val="PlaceholderText"/>
          <w:color w:val="auto"/>
          <w:sz w:val="16"/>
        </w:rPr>
        <w:alias w:val="Company"/>
        <w:tag w:val=""/>
        <w:id w:val="-1814166009"/>
        <w:dataBinding w:prefixMappings="xmlns:ns0='http://schemas.openxmlformats.org/officeDocument/2006/extended-properties' " w:xpath="/ns0:Properties[1]/ns0:Company[1]" w:storeItemID="{6668398D-A668-4E3E-A5EB-62B293D839F1}"/>
        <w:text/>
      </w:sdtPr>
      <w:sdtContent>
        <w:r>
          <w:rPr>
            <w:rStyle w:val="PlaceholderText"/>
            <w:color w:val="auto"/>
            <w:sz w:val="16"/>
          </w:rPr>
          <w:t>Arion Training and Development Ltd</w:t>
        </w:r>
      </w:sdtContent>
    </w:sdt>
    <w:r w:rsidRPr="00A413A7">
      <w:rPr>
        <w:sz w:val="16"/>
        <w:szCs w:val="16"/>
      </w:rPr>
      <w:t xml:space="preserve"> H &amp; S</w:t>
    </w:r>
    <w:r>
      <w:rPr>
        <w:sz w:val="16"/>
        <w:szCs w:val="16"/>
      </w:rPr>
      <w:t xml:space="preserve"> Policy Statement</w:t>
    </w:r>
    <w:r w:rsidRPr="00A413A7">
      <w:rPr>
        <w:rFonts w:cs="Arial"/>
        <w:sz w:val="16"/>
        <w:szCs w:val="16"/>
      </w:rPr>
      <w:tab/>
    </w:r>
    <w:r w:rsidRPr="00A413A7">
      <w:rPr>
        <w:rStyle w:val="PageNumber"/>
        <w:sz w:val="16"/>
        <w:szCs w:val="16"/>
      </w:rPr>
      <w:fldChar w:fldCharType="begin"/>
    </w:r>
    <w:r w:rsidRPr="00A413A7">
      <w:rPr>
        <w:rStyle w:val="PageNumber"/>
        <w:sz w:val="16"/>
        <w:szCs w:val="16"/>
      </w:rPr>
      <w:instrText xml:space="preserve"> PAGE </w:instrText>
    </w:r>
    <w:r w:rsidRPr="00A413A7">
      <w:rPr>
        <w:rStyle w:val="PageNumber"/>
        <w:sz w:val="16"/>
        <w:szCs w:val="16"/>
      </w:rPr>
      <w:fldChar w:fldCharType="separate"/>
    </w:r>
    <w:r>
      <w:rPr>
        <w:rStyle w:val="PageNumber"/>
        <w:noProof/>
        <w:sz w:val="16"/>
        <w:szCs w:val="16"/>
      </w:rPr>
      <w:t>3</w:t>
    </w:r>
    <w:r w:rsidRPr="00A413A7">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8A385" w14:textId="77777777" w:rsidR="00654F40" w:rsidRPr="008C04B0" w:rsidRDefault="00654F40" w:rsidP="008C04B0">
    <w:pPr>
      <w:pStyle w:val="Footer"/>
      <w:pBdr>
        <w:top w:val="single" w:sz="4" w:space="1" w:color="auto"/>
      </w:pBdr>
      <w:tabs>
        <w:tab w:val="clear" w:pos="8640"/>
        <w:tab w:val="right" w:pos="9600"/>
      </w:tabs>
      <w:rPr>
        <w:rFonts w:cs="Arial"/>
        <w:sz w:val="16"/>
        <w:szCs w:val="16"/>
      </w:rPr>
    </w:pPr>
    <w:r w:rsidRPr="00A413A7">
      <w:rPr>
        <w:sz w:val="16"/>
        <w:szCs w:val="16"/>
      </w:rPr>
      <w:t xml:space="preserve"> </w:t>
    </w:r>
    <w:r>
      <w:rPr>
        <w:sz w:val="16"/>
        <w:szCs w:val="16"/>
      </w:rPr>
      <w:t xml:space="preserve">Section 1 – </w:t>
    </w:r>
    <w:r w:rsidR="009F5D8F" w:rsidRPr="009F5D8F">
      <w:rPr>
        <w:sz w:val="16"/>
        <w:szCs w:val="16"/>
        <w:highlight w:val="yellow"/>
      </w:rPr>
      <w:t>Company Name</w:t>
    </w:r>
    <w:r w:rsidRPr="00A413A7">
      <w:rPr>
        <w:sz w:val="16"/>
        <w:szCs w:val="16"/>
      </w:rPr>
      <w:t xml:space="preserve"> H &amp; S</w:t>
    </w:r>
    <w:r>
      <w:rPr>
        <w:sz w:val="16"/>
        <w:szCs w:val="16"/>
      </w:rPr>
      <w:t xml:space="preserve"> Policy Statements</w:t>
    </w:r>
    <w:r w:rsidRPr="00A413A7">
      <w:rPr>
        <w:rFonts w:cs="Arial"/>
        <w:sz w:val="16"/>
        <w:szCs w:val="16"/>
      </w:rPr>
      <w:tab/>
    </w:r>
    <w:r w:rsidRPr="00A413A7">
      <w:rPr>
        <w:rFonts w:cs="Arial"/>
        <w:sz w:val="16"/>
        <w:szCs w:val="16"/>
      </w:rPr>
      <w:tab/>
    </w:r>
    <w:r w:rsidR="00032F8C" w:rsidRPr="00A413A7">
      <w:rPr>
        <w:rStyle w:val="PageNumber"/>
        <w:sz w:val="16"/>
        <w:szCs w:val="16"/>
      </w:rPr>
      <w:fldChar w:fldCharType="begin"/>
    </w:r>
    <w:r w:rsidRPr="00A413A7">
      <w:rPr>
        <w:rStyle w:val="PageNumber"/>
        <w:sz w:val="16"/>
        <w:szCs w:val="16"/>
      </w:rPr>
      <w:instrText xml:space="preserve"> PAGE </w:instrText>
    </w:r>
    <w:r w:rsidR="00032F8C" w:rsidRPr="00A413A7">
      <w:rPr>
        <w:rStyle w:val="PageNumber"/>
        <w:sz w:val="16"/>
        <w:szCs w:val="16"/>
      </w:rPr>
      <w:fldChar w:fldCharType="separate"/>
    </w:r>
    <w:r w:rsidR="009674B4">
      <w:rPr>
        <w:rStyle w:val="PageNumber"/>
        <w:noProof/>
        <w:sz w:val="16"/>
        <w:szCs w:val="16"/>
      </w:rPr>
      <w:t>2</w:t>
    </w:r>
    <w:r w:rsidR="00032F8C" w:rsidRPr="00A413A7">
      <w:rPr>
        <w:rStyle w:val="PageNumbe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B4D0D" w14:textId="01DB5868" w:rsidR="00654F40" w:rsidRPr="00A413A7" w:rsidRDefault="009674B4" w:rsidP="00E626AB">
    <w:pPr>
      <w:pStyle w:val="Footer"/>
      <w:pBdr>
        <w:top w:val="single" w:sz="4" w:space="1" w:color="auto"/>
      </w:pBdr>
      <w:tabs>
        <w:tab w:val="clear" w:pos="8640"/>
        <w:tab w:val="right" w:pos="9600"/>
      </w:tabs>
      <w:rPr>
        <w:rFonts w:cs="Arial"/>
        <w:sz w:val="16"/>
        <w:szCs w:val="16"/>
      </w:rPr>
    </w:pPr>
    <w:r>
      <w:rPr>
        <w:noProof/>
        <w:sz w:val="16"/>
        <w:szCs w:val="16"/>
        <w:lang w:eastAsia="en-GB"/>
      </w:rPr>
      <w:drawing>
        <wp:anchor distT="0" distB="0" distL="114300" distR="114300" simplePos="0" relativeHeight="251658752" behindDoc="1" locked="0" layoutInCell="1" allowOverlap="1" wp14:anchorId="4CFC0366" wp14:editId="7B1B49B3">
          <wp:simplePos x="0" y="0"/>
          <wp:positionH relativeFrom="column">
            <wp:posOffset>-1950720</wp:posOffset>
          </wp:positionH>
          <wp:positionV relativeFrom="paragraph">
            <wp:posOffset>-4155440</wp:posOffset>
          </wp:positionV>
          <wp:extent cx="6120130" cy="6250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on icon gif tx.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6250305"/>
                  </a:xfrm>
                  <a:prstGeom prst="rect">
                    <a:avLst/>
                  </a:prstGeom>
                </pic:spPr>
              </pic:pic>
            </a:graphicData>
          </a:graphic>
          <wp14:sizeRelH relativeFrom="page">
            <wp14:pctWidth>0</wp14:pctWidth>
          </wp14:sizeRelH>
          <wp14:sizeRelV relativeFrom="page">
            <wp14:pctHeight>0</wp14:pctHeight>
          </wp14:sizeRelV>
        </wp:anchor>
      </w:drawing>
    </w:r>
    <w:r w:rsidR="00654F40" w:rsidRPr="00A413A7">
      <w:rPr>
        <w:sz w:val="16"/>
        <w:szCs w:val="16"/>
      </w:rPr>
      <w:t xml:space="preserve"> </w:t>
    </w:r>
    <w:r w:rsidR="00654F40">
      <w:rPr>
        <w:sz w:val="16"/>
        <w:szCs w:val="16"/>
      </w:rPr>
      <w:t xml:space="preserve">Section </w:t>
    </w:r>
    <w:r w:rsidR="007E4343">
      <w:rPr>
        <w:sz w:val="16"/>
        <w:szCs w:val="16"/>
      </w:rPr>
      <w:t>1</w:t>
    </w:r>
    <w:r w:rsidR="00654F40">
      <w:rPr>
        <w:sz w:val="16"/>
        <w:szCs w:val="16"/>
      </w:rPr>
      <w:t xml:space="preserve"> – </w:t>
    </w:r>
    <w:sdt>
      <w:sdtPr>
        <w:rPr>
          <w:rStyle w:val="PlaceholderText"/>
          <w:color w:val="auto"/>
          <w:sz w:val="16"/>
        </w:rPr>
        <w:alias w:val="Company"/>
        <w:tag w:val=""/>
        <w:id w:val="-1056465790"/>
        <w:dataBinding w:prefixMappings="xmlns:ns0='http://schemas.openxmlformats.org/officeDocument/2006/extended-properties' " w:xpath="/ns0:Properties[1]/ns0:Company[1]" w:storeItemID="{6668398D-A668-4E3E-A5EB-62B293D839F1}"/>
        <w:text/>
      </w:sdtPr>
      <w:sdtEndPr>
        <w:rPr>
          <w:rStyle w:val="PlaceholderText"/>
        </w:rPr>
      </w:sdtEndPr>
      <w:sdtContent>
        <w:r w:rsidR="001E3499">
          <w:rPr>
            <w:rStyle w:val="PlaceholderText"/>
            <w:color w:val="auto"/>
            <w:sz w:val="16"/>
          </w:rPr>
          <w:t>Arion Training and Development Ltd</w:t>
        </w:r>
      </w:sdtContent>
    </w:sdt>
    <w:r w:rsidRPr="00A413A7">
      <w:rPr>
        <w:sz w:val="16"/>
        <w:szCs w:val="16"/>
      </w:rPr>
      <w:t xml:space="preserve"> </w:t>
    </w:r>
    <w:r w:rsidR="007E4343">
      <w:rPr>
        <w:sz w:val="16"/>
        <w:szCs w:val="16"/>
      </w:rPr>
      <w:t>H&amp;S Policy Statement</w:t>
    </w:r>
    <w:r w:rsidR="00205EDB">
      <w:rPr>
        <w:sz w:val="16"/>
        <w:szCs w:val="16"/>
      </w:rPr>
      <w:t xml:space="preserve"> </w:t>
    </w:r>
    <w:r w:rsidR="00654F40" w:rsidRPr="00A413A7">
      <w:rPr>
        <w:rFonts w:cs="Arial"/>
        <w:sz w:val="16"/>
        <w:szCs w:val="16"/>
      </w:rPr>
      <w:tab/>
    </w:r>
    <w:r w:rsidR="00032F8C" w:rsidRPr="00A413A7">
      <w:rPr>
        <w:rStyle w:val="PageNumber"/>
        <w:sz w:val="16"/>
        <w:szCs w:val="16"/>
      </w:rPr>
      <w:fldChar w:fldCharType="begin"/>
    </w:r>
    <w:r w:rsidR="00654F40" w:rsidRPr="00A413A7">
      <w:rPr>
        <w:rStyle w:val="PageNumber"/>
        <w:sz w:val="16"/>
        <w:szCs w:val="16"/>
      </w:rPr>
      <w:instrText xml:space="preserve"> PAGE </w:instrText>
    </w:r>
    <w:r w:rsidR="00032F8C" w:rsidRPr="00A413A7">
      <w:rPr>
        <w:rStyle w:val="PageNumber"/>
        <w:sz w:val="16"/>
        <w:szCs w:val="16"/>
      </w:rPr>
      <w:fldChar w:fldCharType="separate"/>
    </w:r>
    <w:r w:rsidR="008830CF">
      <w:rPr>
        <w:rStyle w:val="PageNumber"/>
        <w:noProof/>
        <w:sz w:val="16"/>
        <w:szCs w:val="16"/>
      </w:rPr>
      <w:t>2</w:t>
    </w:r>
    <w:r w:rsidR="00032F8C" w:rsidRPr="00A413A7">
      <w:rPr>
        <w:rStyle w:val="PageNumbe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356C6" w14:textId="77777777" w:rsidR="007E4343" w:rsidRDefault="007E4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BBFCD" w14:textId="77777777" w:rsidR="00064F7F" w:rsidRDefault="00064F7F">
      <w:r>
        <w:separator/>
      </w:r>
    </w:p>
  </w:footnote>
  <w:footnote w:type="continuationSeparator" w:id="0">
    <w:p w14:paraId="5CBA7044" w14:textId="77777777" w:rsidR="00064F7F" w:rsidRDefault="0006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D5C3F" w14:textId="77777777" w:rsidR="007E4343" w:rsidRPr="0048181D" w:rsidRDefault="007E4343" w:rsidP="009F5D8F">
    <w:pPr>
      <w:pStyle w:val="Header"/>
      <w:pBdr>
        <w:bottom w:val="single" w:sz="4" w:space="1" w:color="auto"/>
      </w:pBdr>
    </w:pPr>
    <w:r w:rsidRPr="009F5D8F">
      <w:rPr>
        <w:noProof/>
        <w:highlight w:val="yellow"/>
        <w:lang w:eastAsia="en-GB"/>
      </w:rPr>
      <w:t>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8487" w14:textId="77777777" w:rsidR="007E4343" w:rsidRPr="0048181D" w:rsidRDefault="007E4343" w:rsidP="00155BCB">
    <w:pPr>
      <w:pStyle w:val="Header"/>
      <w:pBdr>
        <w:bottom w:val="single" w:sz="4" w:space="1" w:color="auto"/>
      </w:pBdr>
    </w:pPr>
    <w:sdt>
      <w:sdtPr>
        <w:id w:val="-1821024360"/>
        <w:picture/>
      </w:sdtPr>
      <w:sdtContent>
        <w:r>
          <w:rPr>
            <w:noProof/>
            <w:lang w:eastAsia="en-GB"/>
          </w:rPr>
          <w:drawing>
            <wp:inline distT="0" distB="0" distL="0" distR="0" wp14:anchorId="0333340D" wp14:editId="5E609B35">
              <wp:extent cx="970213" cy="676893"/>
              <wp:effectExtent l="0" t="0" r="190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0213" cy="676893"/>
                      </a:xfrm>
                      <a:prstGeom prst="rect">
                        <a:avLst/>
                      </a:prstGeom>
                      <a:noFill/>
                      <a:ln>
                        <a:noFill/>
                      </a:ln>
                    </pic:spPr>
                  </pic:pic>
                </a:graphicData>
              </a:graphic>
            </wp:inline>
          </w:drawing>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33C8B" w14:textId="77777777" w:rsidR="009F5D8F" w:rsidRPr="0048181D" w:rsidRDefault="009F5D8F" w:rsidP="009F5D8F">
    <w:pPr>
      <w:pStyle w:val="Header"/>
      <w:pBdr>
        <w:bottom w:val="single" w:sz="4" w:space="1" w:color="auto"/>
      </w:pBdr>
    </w:pPr>
    <w:r w:rsidRPr="009F5D8F">
      <w:rPr>
        <w:noProof/>
        <w:highlight w:val="yellow"/>
        <w:lang w:eastAsia="en-GB"/>
      </w:rPr>
      <w:t>Logo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94E6A" w14:textId="77777777" w:rsidR="009674B4" w:rsidRPr="0048181D" w:rsidRDefault="00C87CBF" w:rsidP="00155BCB">
    <w:pPr>
      <w:pStyle w:val="Header"/>
      <w:pBdr>
        <w:bottom w:val="single" w:sz="4" w:space="1" w:color="auto"/>
      </w:pBdr>
    </w:pPr>
    <w:sdt>
      <w:sdtPr>
        <w:id w:val="-154845343"/>
        <w:picture/>
      </w:sdtPr>
      <w:sdtEndPr/>
      <w:sdtContent>
        <w:r w:rsidR="00867F41">
          <w:rPr>
            <w:noProof/>
          </w:rPr>
          <w:drawing>
            <wp:inline distT="0" distB="0" distL="0" distR="0" wp14:anchorId="44DACC60" wp14:editId="05A13AEF">
              <wp:extent cx="955675"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1">
                        <a:extLst>
                          <a:ext uri="{28A0092B-C50C-407E-A947-70E740481C1C}">
                            <a14:useLocalDpi xmlns:a14="http://schemas.microsoft.com/office/drawing/2010/main" val="0"/>
                          </a:ext>
                        </a:extLst>
                      </a:blip>
                      <a:stretch>
                        <a:fillRect/>
                      </a:stretch>
                    </pic:blipFill>
                    <pic:spPr>
                      <a:xfrm>
                        <a:off x="0" y="0"/>
                        <a:ext cx="955675" cy="666750"/>
                      </a:xfrm>
                      <a:prstGeom prst="rect">
                        <a:avLst/>
                      </a:prstGeom>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8.4pt;height:834.1pt" o:bullet="t">
        <v:imagedata r:id="rId1" o:title="d"/>
      </v:shape>
    </w:pict>
  </w:numPicBullet>
  <w:abstractNum w:abstractNumId="0" w15:restartNumberingAfterBreak="0">
    <w:nsid w:val="09424BD5"/>
    <w:multiLevelType w:val="hybridMultilevel"/>
    <w:tmpl w:val="F6EA1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D3971"/>
    <w:multiLevelType w:val="hybridMultilevel"/>
    <w:tmpl w:val="A5542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69140C"/>
    <w:multiLevelType w:val="hybridMultilevel"/>
    <w:tmpl w:val="948AE5F4"/>
    <w:lvl w:ilvl="0" w:tplc="EBC45708">
      <w:start w:val="1"/>
      <w:numFmt w:val="bullet"/>
      <w:pStyle w:val="ArionBullett"/>
      <w:lvlText w:val=""/>
      <w:lvlPicBulletId w:val="0"/>
      <w:lvlJc w:val="left"/>
      <w:pPr>
        <w:tabs>
          <w:tab w:val="num" w:pos="1494"/>
        </w:tabs>
        <w:ind w:left="1494" w:hanging="893"/>
      </w:pPr>
      <w:rPr>
        <w:rFonts w:ascii="Symbol" w:hAnsi="Symbol" w:hint="default"/>
        <w:color w:val="auto"/>
        <w:sz w:val="24"/>
        <w:szCs w:val="24"/>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3" w15:restartNumberingAfterBreak="0">
    <w:nsid w:val="3B655B78"/>
    <w:multiLevelType w:val="hybridMultilevel"/>
    <w:tmpl w:val="BEC2CB18"/>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8A4B9F"/>
    <w:multiLevelType w:val="hybridMultilevel"/>
    <w:tmpl w:val="AFFA9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142BC1"/>
    <w:multiLevelType w:val="hybridMultilevel"/>
    <w:tmpl w:val="91365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3822AB"/>
    <w:multiLevelType w:val="hybridMultilevel"/>
    <w:tmpl w:val="604816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77CF03E1"/>
    <w:multiLevelType w:val="hybridMultilevel"/>
    <w:tmpl w:val="E9062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C31429"/>
    <w:multiLevelType w:val="hybridMultilevel"/>
    <w:tmpl w:val="1F58B5EA"/>
    <w:lvl w:ilvl="0" w:tplc="DF520FFE">
      <w:start w:val="1"/>
      <w:numFmt w:val="bullet"/>
      <w:lvlText w:val=""/>
      <w:lvlJc w:val="left"/>
      <w:pPr>
        <w:tabs>
          <w:tab w:val="num" w:pos="961"/>
        </w:tabs>
        <w:ind w:left="961" w:hanging="360"/>
      </w:pPr>
      <w:rPr>
        <w:rFonts w:ascii="Symbol" w:hAnsi="Symbol" w:hint="default"/>
        <w:color w:val="auto"/>
        <w:sz w:val="24"/>
        <w:szCs w:val="24"/>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4"/>
  </w:num>
  <w:num w:numId="7">
    <w:abstractNumId w:val="8"/>
  </w:num>
  <w:num w:numId="8">
    <w:abstractNumId w:val="7"/>
  </w:num>
  <w:num w:numId="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e2e2e2"/>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57C"/>
    <w:rsid w:val="00001A54"/>
    <w:rsid w:val="000204D4"/>
    <w:rsid w:val="00020BBE"/>
    <w:rsid w:val="00032F8C"/>
    <w:rsid w:val="000464DD"/>
    <w:rsid w:val="0004724F"/>
    <w:rsid w:val="00053E1B"/>
    <w:rsid w:val="00064F7F"/>
    <w:rsid w:val="0007722C"/>
    <w:rsid w:val="000D0E87"/>
    <w:rsid w:val="001040EF"/>
    <w:rsid w:val="0010566D"/>
    <w:rsid w:val="0011666D"/>
    <w:rsid w:val="001210E9"/>
    <w:rsid w:val="00155BCB"/>
    <w:rsid w:val="00156452"/>
    <w:rsid w:val="00175DA8"/>
    <w:rsid w:val="0019086A"/>
    <w:rsid w:val="001A1C9C"/>
    <w:rsid w:val="001A36C2"/>
    <w:rsid w:val="001B54C3"/>
    <w:rsid w:val="001C0A49"/>
    <w:rsid w:val="001E3499"/>
    <w:rsid w:val="00205EDB"/>
    <w:rsid w:val="0021483A"/>
    <w:rsid w:val="00236974"/>
    <w:rsid w:val="0025327C"/>
    <w:rsid w:val="00256063"/>
    <w:rsid w:val="00290AE9"/>
    <w:rsid w:val="00296730"/>
    <w:rsid w:val="002A59A2"/>
    <w:rsid w:val="002B6F6B"/>
    <w:rsid w:val="002C19BE"/>
    <w:rsid w:val="002D5153"/>
    <w:rsid w:val="002F2910"/>
    <w:rsid w:val="002F6BA4"/>
    <w:rsid w:val="00302C88"/>
    <w:rsid w:val="00313E16"/>
    <w:rsid w:val="00317500"/>
    <w:rsid w:val="0034357C"/>
    <w:rsid w:val="0036403C"/>
    <w:rsid w:val="00372D18"/>
    <w:rsid w:val="00381E09"/>
    <w:rsid w:val="003A0B21"/>
    <w:rsid w:val="003A7B86"/>
    <w:rsid w:val="003F32A2"/>
    <w:rsid w:val="004368E9"/>
    <w:rsid w:val="0048181D"/>
    <w:rsid w:val="00485B2F"/>
    <w:rsid w:val="00497A06"/>
    <w:rsid w:val="004B2F83"/>
    <w:rsid w:val="00531FA9"/>
    <w:rsid w:val="00536ABD"/>
    <w:rsid w:val="00542AE3"/>
    <w:rsid w:val="00557427"/>
    <w:rsid w:val="005924D2"/>
    <w:rsid w:val="005C664C"/>
    <w:rsid w:val="005D3275"/>
    <w:rsid w:val="005F56FA"/>
    <w:rsid w:val="00602E90"/>
    <w:rsid w:val="006056C9"/>
    <w:rsid w:val="00605ECB"/>
    <w:rsid w:val="006156F8"/>
    <w:rsid w:val="00620D1D"/>
    <w:rsid w:val="00633E32"/>
    <w:rsid w:val="0063431B"/>
    <w:rsid w:val="00636AB9"/>
    <w:rsid w:val="00644CFE"/>
    <w:rsid w:val="00654F40"/>
    <w:rsid w:val="006651A4"/>
    <w:rsid w:val="00670E3D"/>
    <w:rsid w:val="00686514"/>
    <w:rsid w:val="006D20B4"/>
    <w:rsid w:val="006F3FE8"/>
    <w:rsid w:val="007046BA"/>
    <w:rsid w:val="00741B09"/>
    <w:rsid w:val="00763197"/>
    <w:rsid w:val="007A70EA"/>
    <w:rsid w:val="007B2EDB"/>
    <w:rsid w:val="007B6EC6"/>
    <w:rsid w:val="007D35ED"/>
    <w:rsid w:val="007E4343"/>
    <w:rsid w:val="008063F0"/>
    <w:rsid w:val="00823CB9"/>
    <w:rsid w:val="0083785B"/>
    <w:rsid w:val="00845854"/>
    <w:rsid w:val="008529CD"/>
    <w:rsid w:val="0085480B"/>
    <w:rsid w:val="008566BA"/>
    <w:rsid w:val="00867F41"/>
    <w:rsid w:val="00873E45"/>
    <w:rsid w:val="008830CF"/>
    <w:rsid w:val="008912CA"/>
    <w:rsid w:val="008A6F98"/>
    <w:rsid w:val="008C04B0"/>
    <w:rsid w:val="008C566F"/>
    <w:rsid w:val="008F16C5"/>
    <w:rsid w:val="008F3A7D"/>
    <w:rsid w:val="0092526F"/>
    <w:rsid w:val="00935887"/>
    <w:rsid w:val="00937E4E"/>
    <w:rsid w:val="009674B4"/>
    <w:rsid w:val="00972587"/>
    <w:rsid w:val="0097348D"/>
    <w:rsid w:val="0099113A"/>
    <w:rsid w:val="00996B8F"/>
    <w:rsid w:val="009A363D"/>
    <w:rsid w:val="009A4740"/>
    <w:rsid w:val="009B3677"/>
    <w:rsid w:val="009E029D"/>
    <w:rsid w:val="009E1DFB"/>
    <w:rsid w:val="009F116A"/>
    <w:rsid w:val="009F5D8F"/>
    <w:rsid w:val="009F5EC0"/>
    <w:rsid w:val="00A03360"/>
    <w:rsid w:val="00A413A7"/>
    <w:rsid w:val="00A813CE"/>
    <w:rsid w:val="00A862CF"/>
    <w:rsid w:val="00AB3C67"/>
    <w:rsid w:val="00AC5998"/>
    <w:rsid w:val="00AE05E6"/>
    <w:rsid w:val="00AF4F6C"/>
    <w:rsid w:val="00B12A09"/>
    <w:rsid w:val="00B2153B"/>
    <w:rsid w:val="00B40245"/>
    <w:rsid w:val="00B51BE0"/>
    <w:rsid w:val="00B523CA"/>
    <w:rsid w:val="00B61B70"/>
    <w:rsid w:val="00B72107"/>
    <w:rsid w:val="00BA4F0F"/>
    <w:rsid w:val="00BB0DF8"/>
    <w:rsid w:val="00BC204B"/>
    <w:rsid w:val="00BC6CB0"/>
    <w:rsid w:val="00BD28BB"/>
    <w:rsid w:val="00BF0110"/>
    <w:rsid w:val="00BF14E4"/>
    <w:rsid w:val="00C00270"/>
    <w:rsid w:val="00C038ED"/>
    <w:rsid w:val="00C34109"/>
    <w:rsid w:val="00C35020"/>
    <w:rsid w:val="00C46106"/>
    <w:rsid w:val="00C5031F"/>
    <w:rsid w:val="00C87CBF"/>
    <w:rsid w:val="00CB16A4"/>
    <w:rsid w:val="00CE1DF2"/>
    <w:rsid w:val="00D16D63"/>
    <w:rsid w:val="00D40928"/>
    <w:rsid w:val="00D40FC6"/>
    <w:rsid w:val="00D50CED"/>
    <w:rsid w:val="00D5344E"/>
    <w:rsid w:val="00D81AA4"/>
    <w:rsid w:val="00DB3062"/>
    <w:rsid w:val="00DD4580"/>
    <w:rsid w:val="00DD6882"/>
    <w:rsid w:val="00DE7B7E"/>
    <w:rsid w:val="00E162F1"/>
    <w:rsid w:val="00E37DD2"/>
    <w:rsid w:val="00E4321E"/>
    <w:rsid w:val="00E51FB4"/>
    <w:rsid w:val="00E626AB"/>
    <w:rsid w:val="00E72502"/>
    <w:rsid w:val="00E7448D"/>
    <w:rsid w:val="00E8216B"/>
    <w:rsid w:val="00E868DE"/>
    <w:rsid w:val="00EA4D75"/>
    <w:rsid w:val="00EF271C"/>
    <w:rsid w:val="00F022CA"/>
    <w:rsid w:val="00F35C6C"/>
    <w:rsid w:val="00F417FD"/>
    <w:rsid w:val="00F443BF"/>
    <w:rsid w:val="00F52A01"/>
    <w:rsid w:val="00F60BDA"/>
    <w:rsid w:val="00F70D4A"/>
    <w:rsid w:val="00F75C3D"/>
    <w:rsid w:val="00F87368"/>
    <w:rsid w:val="00FA21C3"/>
    <w:rsid w:val="00FA2C4A"/>
    <w:rsid w:val="00FB4836"/>
    <w:rsid w:val="00FD6A48"/>
    <w:rsid w:val="00FE0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2e2e2"/>
    </o:shapedefaults>
    <o:shapelayout v:ext="edit">
      <o:idmap v:ext="edit" data="1"/>
    </o:shapelayout>
  </w:shapeDefaults>
  <w:decimalSymbol w:val="."/>
  <w:listSeparator w:val=","/>
  <w14:docId w14:val="66396209"/>
  <w15:docId w15:val="{530FB69B-22CB-4B72-B6CC-B7FAF23C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98"/>
    <w:rPr>
      <w:rFonts w:ascii="Arial" w:hAnsi="Arial"/>
      <w:lang w:val="en-GB"/>
    </w:rPr>
  </w:style>
  <w:style w:type="paragraph" w:styleId="Heading1">
    <w:name w:val="heading 1"/>
    <w:basedOn w:val="Normal"/>
    <w:next w:val="Normal"/>
    <w:qFormat/>
    <w:rsid w:val="00AB3C67"/>
    <w:pPr>
      <w:keepNext/>
      <w:spacing w:before="240" w:after="60"/>
      <w:outlineLvl w:val="0"/>
    </w:pPr>
    <w:rPr>
      <w:rFonts w:cs="Arial"/>
      <w:b/>
      <w:bCs/>
      <w:kern w:val="32"/>
      <w:sz w:val="32"/>
      <w:szCs w:val="32"/>
    </w:rPr>
  </w:style>
  <w:style w:type="paragraph" w:styleId="Heading2">
    <w:name w:val="heading 2"/>
    <w:basedOn w:val="Normal"/>
    <w:next w:val="Normal"/>
    <w:qFormat/>
    <w:rsid w:val="00BC204B"/>
    <w:pPr>
      <w:keepNext/>
      <w:spacing w:before="240" w:after="60"/>
      <w:outlineLvl w:val="1"/>
    </w:pPr>
    <w:rPr>
      <w:rFonts w:cs="Arial"/>
      <w:b/>
      <w:bCs/>
      <w:i/>
      <w:iCs/>
      <w:sz w:val="28"/>
      <w:szCs w:val="28"/>
    </w:rPr>
  </w:style>
  <w:style w:type="paragraph" w:styleId="Heading4">
    <w:name w:val="heading 4"/>
    <w:basedOn w:val="Normal"/>
    <w:next w:val="Normal"/>
    <w:qFormat/>
    <w:rsid w:val="00FA21C3"/>
    <w:pPr>
      <w:keepNext/>
      <w:jc w:val="both"/>
      <w:outlineLvl w:val="3"/>
    </w:pPr>
    <w:rPr>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onBodyText">
    <w:name w:val="Arion Body Text"/>
    <w:basedOn w:val="Normal"/>
    <w:rsid w:val="00C46106"/>
    <w:pPr>
      <w:ind w:left="600"/>
    </w:pPr>
    <w:rPr>
      <w:sz w:val="22"/>
      <w:szCs w:val="22"/>
    </w:rPr>
  </w:style>
  <w:style w:type="paragraph" w:customStyle="1" w:styleId="ArionBullett">
    <w:name w:val="Arion Bullett"/>
    <w:basedOn w:val="Normal"/>
    <w:next w:val="ArionBodyText"/>
    <w:autoRedefine/>
    <w:rsid w:val="00FA2C4A"/>
    <w:pPr>
      <w:numPr>
        <w:numId w:val="1"/>
      </w:numPr>
      <w:tabs>
        <w:tab w:val="left" w:pos="1560"/>
      </w:tabs>
    </w:pPr>
    <w:rPr>
      <w:sz w:val="22"/>
      <w:szCs w:val="22"/>
    </w:rPr>
  </w:style>
  <w:style w:type="paragraph" w:customStyle="1" w:styleId="ArionHeading">
    <w:name w:val="Arion Heading"/>
    <w:basedOn w:val="Normal"/>
    <w:rsid w:val="00C46106"/>
    <w:pPr>
      <w:shd w:val="clear" w:color="auto" w:fill="006600"/>
    </w:pPr>
    <w:rPr>
      <w:b/>
      <w:color w:val="FFFFFF"/>
      <w:sz w:val="40"/>
      <w:szCs w:val="40"/>
    </w:rPr>
  </w:style>
  <w:style w:type="paragraph" w:customStyle="1" w:styleId="ArionSubheading">
    <w:name w:val="Arion Subheading"/>
    <w:basedOn w:val="Normal"/>
    <w:rsid w:val="00C46106"/>
    <w:pPr>
      <w:ind w:left="600"/>
    </w:pPr>
    <w:rPr>
      <w:b/>
      <w:sz w:val="28"/>
      <w:szCs w:val="28"/>
    </w:rPr>
  </w:style>
  <w:style w:type="table" w:customStyle="1" w:styleId="TableHeading">
    <w:name w:val="Table Heading"/>
    <w:basedOn w:val="TableNormal"/>
    <w:rsid w:val="00F417FD"/>
    <w:rPr>
      <w:rFonts w:ascii="Tempus Sans ITC" w:hAnsi="Tempus Sans ITC"/>
      <w:b/>
      <w:color w:val="008000"/>
      <w:sz w:val="28"/>
    </w:rPr>
    <w:tblPr>
      <w:tblInd w:w="79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DFFFDF"/>
    </w:tcPr>
    <w:tblStylePr w:type="firstRow">
      <w:rPr>
        <w:rFonts w:ascii="Wingdings 2" w:hAnsi="Wingdings 2"/>
        <w:b/>
        <w:color w:val="008000"/>
        <w:sz w:val="28"/>
      </w:rPr>
    </w:tblStylePr>
  </w:style>
  <w:style w:type="paragraph" w:customStyle="1" w:styleId="TableHeadingText">
    <w:name w:val="Table Heading Text"/>
    <w:basedOn w:val="ArionBodyText"/>
    <w:rsid w:val="001B54C3"/>
    <w:pPr>
      <w:ind w:left="0"/>
    </w:pPr>
    <w:rPr>
      <w:rFonts w:ascii="Tempus Sans ITC" w:hAnsi="Tempus Sans ITC"/>
      <w:b/>
      <w:color w:val="008000"/>
      <w:sz w:val="28"/>
      <w:szCs w:val="28"/>
    </w:rPr>
  </w:style>
  <w:style w:type="paragraph" w:customStyle="1" w:styleId="TableBodyText">
    <w:name w:val="Table Body Text"/>
    <w:basedOn w:val="ArionBodyText"/>
    <w:rsid w:val="001B54C3"/>
    <w:pPr>
      <w:ind w:left="0"/>
    </w:pPr>
    <w:rPr>
      <w:rFonts w:ascii="Tempus Sans ITC" w:hAnsi="Tempus Sans ITC"/>
      <w:color w:val="008000"/>
      <w:lang w:val="en-US"/>
    </w:rPr>
  </w:style>
  <w:style w:type="table" w:customStyle="1" w:styleId="TableBody">
    <w:name w:val="Table Body"/>
    <w:basedOn w:val="TableHeading"/>
    <w:rsid w:val="00FA2C4A"/>
    <w:rPr>
      <w:b w:val="0"/>
      <w:sz w:val="22"/>
      <w:szCs w:val="22"/>
    </w:rPr>
    <w:tblPr/>
    <w:tcPr>
      <w:shd w:val="clear" w:color="auto" w:fill="DFFFDF"/>
    </w:tcPr>
    <w:tblStylePr w:type="firstRow">
      <w:rPr>
        <w:rFonts w:ascii="Wingdings 2" w:hAnsi="Wingdings 2"/>
        <w:b/>
        <w:color w:val="008000"/>
        <w:sz w:val="28"/>
      </w:rPr>
    </w:tblStylePr>
  </w:style>
  <w:style w:type="paragraph" w:styleId="Header">
    <w:name w:val="header"/>
    <w:basedOn w:val="Normal"/>
    <w:rsid w:val="001040EF"/>
    <w:pPr>
      <w:tabs>
        <w:tab w:val="center" w:pos="4320"/>
        <w:tab w:val="right" w:pos="8640"/>
      </w:tabs>
    </w:pPr>
  </w:style>
  <w:style w:type="paragraph" w:styleId="Footer">
    <w:name w:val="footer"/>
    <w:basedOn w:val="Normal"/>
    <w:rsid w:val="001040EF"/>
    <w:pPr>
      <w:tabs>
        <w:tab w:val="center" w:pos="4320"/>
        <w:tab w:val="right" w:pos="8640"/>
      </w:tabs>
    </w:pPr>
  </w:style>
  <w:style w:type="character" w:styleId="PageNumber">
    <w:name w:val="page number"/>
    <w:basedOn w:val="DefaultParagraphFont"/>
    <w:rsid w:val="001040EF"/>
  </w:style>
  <w:style w:type="paragraph" w:customStyle="1" w:styleId="All">
    <w:name w:val="All"/>
    <w:basedOn w:val="Normal"/>
    <w:rsid w:val="002D5153"/>
    <w:pPr>
      <w:jc w:val="both"/>
    </w:pPr>
    <w:rPr>
      <w:rFonts w:ascii="Times New Roman" w:hAnsi="Times New Roman"/>
      <w:sz w:val="24"/>
    </w:rPr>
  </w:style>
  <w:style w:type="paragraph" w:customStyle="1" w:styleId="Style2">
    <w:name w:val="Style2"/>
    <w:basedOn w:val="Normal"/>
    <w:rsid w:val="002D5153"/>
    <w:pPr>
      <w:tabs>
        <w:tab w:val="left" w:pos="5760"/>
      </w:tabs>
    </w:pPr>
    <w:rPr>
      <w:sz w:val="28"/>
    </w:rPr>
  </w:style>
  <w:style w:type="paragraph" w:styleId="EnvelopeAddress">
    <w:name w:val="envelope address"/>
    <w:basedOn w:val="Normal"/>
    <w:rsid w:val="00FA21C3"/>
    <w:pPr>
      <w:framePr w:w="7920" w:h="1980" w:hRule="exact" w:hSpace="180" w:wrap="auto" w:hAnchor="page" w:xAlign="center" w:yAlign="bottom"/>
      <w:ind w:left="2880"/>
    </w:pPr>
    <w:rPr>
      <w:rFonts w:ascii="Times New Roman" w:hAnsi="Times New Roman"/>
      <w:sz w:val="24"/>
    </w:rPr>
  </w:style>
  <w:style w:type="table" w:styleId="TableGrid">
    <w:name w:val="Table Grid"/>
    <w:basedOn w:val="TableNormal"/>
    <w:uiPriority w:val="59"/>
    <w:rsid w:val="00686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86514"/>
    <w:rPr>
      <w:rFonts w:ascii="Courier New" w:hAnsi="Courier New" w:cs="Courier New"/>
    </w:rPr>
  </w:style>
  <w:style w:type="paragraph" w:styleId="BodyText3">
    <w:name w:val="Body Text 3"/>
    <w:basedOn w:val="Normal"/>
    <w:rsid w:val="006156F8"/>
    <w:pPr>
      <w:jc w:val="center"/>
    </w:pPr>
    <w:rPr>
      <w:rFonts w:ascii="Times New Roman" w:hAnsi="Times New Roman"/>
    </w:rPr>
  </w:style>
  <w:style w:type="paragraph" w:styleId="BodyText2">
    <w:name w:val="Body Text 2"/>
    <w:basedOn w:val="Normal"/>
    <w:rsid w:val="00AB3C67"/>
    <w:pPr>
      <w:spacing w:after="120" w:line="480" w:lineRule="auto"/>
    </w:pPr>
  </w:style>
  <w:style w:type="paragraph" w:styleId="Title">
    <w:name w:val="Title"/>
    <w:basedOn w:val="Normal"/>
    <w:qFormat/>
    <w:rsid w:val="00AB3C67"/>
    <w:pPr>
      <w:jc w:val="center"/>
    </w:pPr>
    <w:rPr>
      <w:rFonts w:ascii="Times New Roman" w:hAnsi="Times New Roman"/>
      <w:b/>
      <w:bCs/>
      <w:sz w:val="24"/>
      <w:szCs w:val="24"/>
    </w:rPr>
  </w:style>
  <w:style w:type="paragraph" w:styleId="Subtitle">
    <w:name w:val="Subtitle"/>
    <w:basedOn w:val="Normal"/>
    <w:qFormat/>
    <w:rsid w:val="00AB3C67"/>
    <w:pPr>
      <w:jc w:val="center"/>
    </w:pPr>
    <w:rPr>
      <w:b/>
      <w:sz w:val="52"/>
      <w:u w:val="single"/>
    </w:rPr>
  </w:style>
  <w:style w:type="paragraph" w:styleId="Caption">
    <w:name w:val="caption"/>
    <w:basedOn w:val="Normal"/>
    <w:next w:val="Normal"/>
    <w:qFormat/>
    <w:rsid w:val="00AB3C67"/>
    <w:pPr>
      <w:jc w:val="center"/>
    </w:pPr>
    <w:rPr>
      <w:rFonts w:ascii="Times New Roman" w:hAnsi="Times New Roman"/>
      <w:b/>
      <w:bCs/>
      <w:sz w:val="24"/>
      <w:u w:val="single"/>
    </w:rPr>
  </w:style>
  <w:style w:type="paragraph" w:styleId="BodyTextIndent3">
    <w:name w:val="Body Text Indent 3"/>
    <w:basedOn w:val="Normal"/>
    <w:rsid w:val="00F022CA"/>
    <w:pPr>
      <w:spacing w:after="120"/>
      <w:ind w:left="283"/>
    </w:pPr>
    <w:rPr>
      <w:sz w:val="16"/>
      <w:szCs w:val="16"/>
    </w:rPr>
  </w:style>
  <w:style w:type="paragraph" w:customStyle="1" w:styleId="Style3">
    <w:name w:val="Style3"/>
    <w:basedOn w:val="Normal"/>
    <w:rsid w:val="009B3677"/>
    <w:rPr>
      <w:rFonts w:ascii="Times New Roman" w:hAnsi="Times New Roman"/>
      <w:sz w:val="24"/>
    </w:rPr>
  </w:style>
  <w:style w:type="paragraph" w:styleId="BodyText">
    <w:name w:val="Body Text"/>
    <w:basedOn w:val="Normal"/>
    <w:rsid w:val="003A7B86"/>
    <w:pPr>
      <w:spacing w:after="120"/>
    </w:pPr>
  </w:style>
  <w:style w:type="paragraph" w:customStyle="1" w:styleId="H1">
    <w:name w:val="H1"/>
    <w:basedOn w:val="Normal"/>
    <w:next w:val="Normal"/>
    <w:rsid w:val="003A7B86"/>
    <w:pPr>
      <w:keepNext/>
      <w:spacing w:before="100" w:after="100"/>
      <w:outlineLvl w:val="1"/>
    </w:pPr>
    <w:rPr>
      <w:rFonts w:ascii="Times New Roman" w:hAnsi="Times New Roman"/>
      <w:b/>
      <w:snapToGrid w:val="0"/>
      <w:kern w:val="36"/>
      <w:sz w:val="48"/>
    </w:rPr>
  </w:style>
  <w:style w:type="paragraph" w:styleId="BalloonText">
    <w:name w:val="Balloon Text"/>
    <w:basedOn w:val="Normal"/>
    <w:link w:val="BalloonTextChar"/>
    <w:uiPriority w:val="99"/>
    <w:semiHidden/>
    <w:unhideWhenUsed/>
    <w:rsid w:val="00D5344E"/>
    <w:rPr>
      <w:rFonts w:ascii="Tahoma" w:hAnsi="Tahoma" w:cs="Tahoma"/>
      <w:sz w:val="16"/>
      <w:szCs w:val="16"/>
    </w:rPr>
  </w:style>
  <w:style w:type="character" w:customStyle="1" w:styleId="BalloonTextChar">
    <w:name w:val="Balloon Text Char"/>
    <w:basedOn w:val="DefaultParagraphFont"/>
    <w:link w:val="BalloonText"/>
    <w:uiPriority w:val="99"/>
    <w:semiHidden/>
    <w:rsid w:val="00D5344E"/>
    <w:rPr>
      <w:rFonts w:ascii="Tahoma" w:hAnsi="Tahoma" w:cs="Tahoma"/>
      <w:sz w:val="16"/>
      <w:szCs w:val="16"/>
      <w:lang w:val="en-GB"/>
    </w:rPr>
  </w:style>
  <w:style w:type="paragraph" w:styleId="ListParagraph">
    <w:name w:val="List Paragraph"/>
    <w:basedOn w:val="Normal"/>
    <w:uiPriority w:val="34"/>
    <w:qFormat/>
    <w:rsid w:val="00BC6CB0"/>
    <w:pPr>
      <w:ind w:left="720"/>
      <w:contextualSpacing/>
    </w:pPr>
  </w:style>
  <w:style w:type="paragraph" w:styleId="NormalWeb">
    <w:name w:val="Normal (Web)"/>
    <w:basedOn w:val="Normal"/>
    <w:uiPriority w:val="99"/>
    <w:semiHidden/>
    <w:unhideWhenUsed/>
    <w:rsid w:val="00B72107"/>
    <w:pPr>
      <w:spacing w:before="100" w:beforeAutospacing="1" w:after="100" w:afterAutospacing="1"/>
    </w:pPr>
    <w:rPr>
      <w:rFonts w:ascii="Times New Roman" w:eastAsiaTheme="minorEastAsia" w:hAnsi="Times New Roman"/>
      <w:sz w:val="24"/>
      <w:szCs w:val="24"/>
      <w:lang w:eastAsia="en-GB"/>
    </w:rPr>
  </w:style>
  <w:style w:type="character" w:styleId="PlaceholderText">
    <w:name w:val="Placeholder Text"/>
    <w:basedOn w:val="DefaultParagraphFont"/>
    <w:uiPriority w:val="99"/>
    <w:semiHidden/>
    <w:rsid w:val="009674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footer4.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uss\Application%20Data\Microsoft\Templates\Arion\Training%20Book.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25329DF4834D6DA2AD1DEB294ADF57"/>
        <w:category>
          <w:name w:val="General"/>
          <w:gallery w:val="placeholder"/>
        </w:category>
        <w:types>
          <w:type w:val="bbPlcHdr"/>
        </w:types>
        <w:behaviors>
          <w:behavior w:val="content"/>
        </w:behaviors>
        <w:guid w:val="{9F144EED-E366-4708-83ED-385494BAAFBC}"/>
      </w:docPartPr>
      <w:docPartBody>
        <w:p w:rsidR="00E5250E" w:rsidRDefault="0019293A" w:rsidP="0019293A">
          <w:pPr>
            <w:pStyle w:val="4D25329DF4834D6DA2AD1DEB294ADF57"/>
          </w:pPr>
          <w:r w:rsidRPr="006F717C">
            <w:rPr>
              <w:rStyle w:val="PlaceholderText"/>
            </w:rPr>
            <w:t>[Company]</w:t>
          </w:r>
        </w:p>
      </w:docPartBody>
    </w:docPart>
    <w:docPart>
      <w:docPartPr>
        <w:name w:val="1996C431EE5F4269883FE6DC1688843D"/>
        <w:category>
          <w:name w:val="General"/>
          <w:gallery w:val="placeholder"/>
        </w:category>
        <w:types>
          <w:type w:val="bbPlcHdr"/>
        </w:types>
        <w:behaviors>
          <w:behavior w:val="content"/>
        </w:behaviors>
        <w:guid w:val="{4E18EE79-E047-4637-A5BF-D29D0B26A935}"/>
      </w:docPartPr>
      <w:docPartBody>
        <w:p w:rsidR="00000000" w:rsidRDefault="00595673" w:rsidP="00595673">
          <w:pPr>
            <w:pStyle w:val="1996C431EE5F4269883FE6DC1688843D"/>
          </w:pPr>
          <w:r w:rsidRPr="006F71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293A"/>
    <w:rsid w:val="0019293A"/>
    <w:rsid w:val="00595673"/>
    <w:rsid w:val="00E52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673"/>
    <w:rPr>
      <w:color w:val="808080"/>
    </w:rPr>
  </w:style>
  <w:style w:type="paragraph" w:customStyle="1" w:styleId="4D25329DF4834D6DA2AD1DEB294ADF57">
    <w:name w:val="4D25329DF4834D6DA2AD1DEB294ADF57"/>
    <w:rsid w:val="0019293A"/>
  </w:style>
  <w:style w:type="paragraph" w:customStyle="1" w:styleId="D890474D311446948CC3DFBA7B0633E6">
    <w:name w:val="D890474D311446948CC3DFBA7B0633E6"/>
    <w:rsid w:val="0019293A"/>
  </w:style>
  <w:style w:type="paragraph" w:customStyle="1" w:styleId="E2158442D09E4406B1CD4C98AA89EE4C">
    <w:name w:val="E2158442D09E4406B1CD4C98AA89EE4C"/>
    <w:rsid w:val="0019293A"/>
  </w:style>
  <w:style w:type="paragraph" w:customStyle="1" w:styleId="5FF906E6992B4CE881197829573AE3C8">
    <w:name w:val="5FF906E6992B4CE881197829573AE3C8"/>
    <w:rsid w:val="0019293A"/>
  </w:style>
  <w:style w:type="paragraph" w:customStyle="1" w:styleId="E7FC97F8D8A14B62B690018F5D66141B">
    <w:name w:val="E7FC97F8D8A14B62B690018F5D66141B"/>
    <w:rsid w:val="0019293A"/>
  </w:style>
  <w:style w:type="paragraph" w:customStyle="1" w:styleId="369079C8A0BD486DBD37AD498DD87CD7">
    <w:name w:val="369079C8A0BD486DBD37AD498DD87CD7"/>
    <w:rsid w:val="0019293A"/>
  </w:style>
  <w:style w:type="paragraph" w:customStyle="1" w:styleId="F0815CCA18674109B4EA8ECC4665D001">
    <w:name w:val="F0815CCA18674109B4EA8ECC4665D001"/>
    <w:rsid w:val="0019293A"/>
  </w:style>
  <w:style w:type="paragraph" w:customStyle="1" w:styleId="2AB3BED321DE41209FB0900466D86264">
    <w:name w:val="2AB3BED321DE41209FB0900466D86264"/>
    <w:rsid w:val="0019293A"/>
  </w:style>
  <w:style w:type="paragraph" w:customStyle="1" w:styleId="58094716E662445EAA510F26DB9F57CE">
    <w:name w:val="58094716E662445EAA510F26DB9F57CE"/>
    <w:rsid w:val="0019293A"/>
  </w:style>
  <w:style w:type="paragraph" w:customStyle="1" w:styleId="1996C431EE5F4269883FE6DC1688843D">
    <w:name w:val="1996C431EE5F4269883FE6DC1688843D"/>
    <w:rsid w:val="0059567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Russ Pryor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869CBD-4BF7-40C8-8496-858E49195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Training Book</Template>
  <TotalTime>22</TotalTime>
  <Pages>5</Pages>
  <Words>1563</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Contents</vt:lpstr>
    </vt:vector>
  </TitlesOfParts>
  <Company>Arion Training and Development Ltd</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Russ</dc:creator>
  <cp:lastModifiedBy>Sophie Spencer</cp:lastModifiedBy>
  <cp:revision>3</cp:revision>
  <cp:lastPrinted>2019-05-29T07:34:00Z</cp:lastPrinted>
  <dcterms:created xsi:type="dcterms:W3CDTF">2020-03-30T08:38:00Z</dcterms:created>
  <dcterms:modified xsi:type="dcterms:W3CDTF">2020-03-30T09:00:00Z</dcterms:modified>
  <cp:contentStatus>1</cp:contentStatus>
</cp:coreProperties>
</file>